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8" w:rsidRDefault="000D59F8">
      <w:pPr>
        <w:rPr>
          <w:sz w:val="2"/>
        </w:rPr>
      </w:pPr>
    </w:p>
    <w:p w:rsidR="005264E5" w:rsidRPr="00F57383" w:rsidRDefault="00BA2266" w:rsidP="005264E5">
      <w:pPr>
        <w:jc w:val="right"/>
        <w:rPr>
          <w:sz w:val="21"/>
          <w:szCs w:val="21"/>
        </w:rPr>
      </w:pPr>
      <w:r>
        <w:rPr>
          <w:sz w:val="21"/>
          <w:szCs w:val="21"/>
        </w:rPr>
        <w:t xml:space="preserve">Приложение </w:t>
      </w:r>
      <w:r w:rsidR="005264E5" w:rsidRPr="00F57383">
        <w:rPr>
          <w:sz w:val="21"/>
          <w:szCs w:val="21"/>
        </w:rPr>
        <w:t xml:space="preserve"> 1 </w:t>
      </w:r>
      <w:proofErr w:type="gramStart"/>
      <w:r w:rsidR="005264E5" w:rsidRPr="00F57383">
        <w:rPr>
          <w:sz w:val="21"/>
          <w:szCs w:val="21"/>
        </w:rPr>
        <w:t>к</w:t>
      </w:r>
      <w:proofErr w:type="gramEnd"/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            Постановлению Администрации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</w:t>
      </w:r>
      <w:r w:rsidR="00BA2266">
        <w:rPr>
          <w:sz w:val="21"/>
          <w:szCs w:val="21"/>
        </w:rPr>
        <w:t xml:space="preserve">Иркутского районного </w:t>
      </w:r>
      <w:r w:rsidRPr="00F57383">
        <w:rPr>
          <w:sz w:val="21"/>
          <w:szCs w:val="21"/>
        </w:rPr>
        <w:t xml:space="preserve">муниципального образования </w:t>
      </w:r>
    </w:p>
    <w:p w:rsidR="005D5C37" w:rsidRPr="00F57383" w:rsidRDefault="005D5C37" w:rsidP="005D5C37">
      <w:pPr>
        <w:jc w:val="right"/>
        <w:rPr>
          <w:sz w:val="21"/>
          <w:szCs w:val="21"/>
          <w:u w:val="single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</w:t>
      </w:r>
      <w:r w:rsidR="005F720F" w:rsidRPr="00F57383">
        <w:rPr>
          <w:sz w:val="21"/>
          <w:szCs w:val="21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№ </w:t>
      </w:r>
      <w:r w:rsidR="00BA2266">
        <w:rPr>
          <w:sz w:val="21"/>
          <w:szCs w:val="21"/>
          <w:u w:val="single"/>
        </w:rPr>
        <w:t>_____</w:t>
      </w:r>
      <w:r w:rsidR="00E56B69" w:rsidRPr="00F57383">
        <w:rPr>
          <w:sz w:val="21"/>
          <w:szCs w:val="21"/>
          <w:u w:val="single"/>
        </w:rPr>
        <w:t xml:space="preserve">   </w:t>
      </w:r>
      <w:r w:rsidR="00705A40" w:rsidRPr="00F57383">
        <w:rPr>
          <w:sz w:val="21"/>
          <w:szCs w:val="21"/>
          <w:u w:val="single"/>
        </w:rPr>
        <w:t xml:space="preserve"> от</w:t>
      </w:r>
      <w:r w:rsidR="00E53407">
        <w:rPr>
          <w:sz w:val="21"/>
          <w:szCs w:val="21"/>
          <w:u w:val="single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</w:t>
      </w:r>
      <w:r w:rsidR="00705A40" w:rsidRPr="00F57383">
        <w:rPr>
          <w:sz w:val="21"/>
          <w:szCs w:val="21"/>
          <w:u w:val="single"/>
        </w:rPr>
        <w:t xml:space="preserve"> «       </w:t>
      </w:r>
      <w:r w:rsidR="00720E40" w:rsidRPr="00F57383">
        <w:rPr>
          <w:sz w:val="21"/>
          <w:szCs w:val="21"/>
          <w:u w:val="single"/>
        </w:rPr>
        <w:t>»</w:t>
      </w:r>
      <w:r w:rsidR="005F720F" w:rsidRPr="00F57383">
        <w:rPr>
          <w:sz w:val="21"/>
          <w:szCs w:val="21"/>
          <w:u w:val="single"/>
        </w:rPr>
        <w:t xml:space="preserve"> </w:t>
      </w:r>
      <w:r w:rsidR="00E53407">
        <w:rPr>
          <w:sz w:val="21"/>
          <w:szCs w:val="21"/>
          <w:u w:val="single"/>
        </w:rPr>
        <w:t xml:space="preserve">      </w:t>
      </w:r>
      <w:r w:rsidR="005F720F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 </w:t>
      </w:r>
      <w:r w:rsidR="00705A40" w:rsidRPr="00F57383">
        <w:rPr>
          <w:sz w:val="21"/>
          <w:szCs w:val="21"/>
          <w:u w:val="single"/>
        </w:rPr>
        <w:t>2023</w:t>
      </w:r>
      <w:r w:rsidR="00B14F28" w:rsidRPr="00F57383">
        <w:rPr>
          <w:sz w:val="21"/>
          <w:szCs w:val="21"/>
          <w:u w:val="single"/>
        </w:rPr>
        <w:t xml:space="preserve"> </w:t>
      </w:r>
      <w:r w:rsidRPr="00F57383">
        <w:rPr>
          <w:sz w:val="21"/>
          <w:szCs w:val="21"/>
          <w:u w:val="single"/>
        </w:rPr>
        <w:t>г</w:t>
      </w:r>
      <w:r w:rsidR="00B14F28" w:rsidRPr="00F57383">
        <w:rPr>
          <w:sz w:val="21"/>
          <w:szCs w:val="21"/>
          <w:u w:val="single"/>
        </w:rPr>
        <w:t>.</w:t>
      </w:r>
      <w:r w:rsidRPr="00F57383">
        <w:rPr>
          <w:sz w:val="21"/>
          <w:szCs w:val="21"/>
          <w:u w:val="single"/>
        </w:rPr>
        <w:t xml:space="preserve">      </w:t>
      </w:r>
    </w:p>
    <w:p w:rsidR="00C826C4" w:rsidRPr="00F57383" w:rsidRDefault="00C826C4" w:rsidP="00CB7932">
      <w:pPr>
        <w:rPr>
          <w:sz w:val="21"/>
          <w:szCs w:val="21"/>
          <w:u w:val="single"/>
        </w:rPr>
      </w:pPr>
    </w:p>
    <w:p w:rsidR="001E404E" w:rsidRDefault="001E404E" w:rsidP="00C826C4">
      <w:pPr>
        <w:ind w:left="1985"/>
        <w:rPr>
          <w:sz w:val="20"/>
          <w:szCs w:val="20"/>
          <w:u w:val="single"/>
        </w:rPr>
      </w:pPr>
    </w:p>
    <w:p w:rsidR="00344870" w:rsidRPr="0015073B" w:rsidRDefault="0015073B" w:rsidP="00150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E53407" w:rsidTr="00D772F1">
        <w:tc>
          <w:tcPr>
            <w:tcW w:w="10206" w:type="dxa"/>
            <w:gridSpan w:val="3"/>
            <w:shd w:val="clear" w:color="auto" w:fill="auto"/>
          </w:tcPr>
          <w:p w:rsidR="00C826C4" w:rsidRPr="00E53407" w:rsidRDefault="005D5C37" w:rsidP="00F60359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Площадь  устанавливаемого публичного сервитута </w:t>
            </w:r>
            <w:r w:rsidR="008B14F5" w:rsidRPr="00E53407">
              <w:rPr>
                <w:sz w:val="21"/>
                <w:szCs w:val="21"/>
              </w:rPr>
              <w:t>–</w:t>
            </w:r>
            <w:r w:rsidR="005D12C6">
              <w:rPr>
                <w:sz w:val="21"/>
                <w:szCs w:val="21"/>
              </w:rPr>
              <w:t xml:space="preserve"> 1644</w:t>
            </w:r>
            <w:r w:rsidR="00F179C8">
              <w:rPr>
                <w:sz w:val="21"/>
                <w:szCs w:val="21"/>
              </w:rPr>
              <w:t xml:space="preserve"> </w:t>
            </w:r>
            <w:r w:rsidR="00C826C4" w:rsidRPr="00E53407">
              <w:rPr>
                <w:sz w:val="21"/>
                <w:szCs w:val="21"/>
              </w:rPr>
              <w:t>м</w:t>
            </w:r>
            <w:proofErr w:type="gramStart"/>
            <w:r w:rsidR="00C826C4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5D5C37" w:rsidRPr="00E53407" w:rsidTr="00D772F1">
        <w:tc>
          <w:tcPr>
            <w:tcW w:w="10206" w:type="dxa"/>
            <w:gridSpan w:val="3"/>
            <w:shd w:val="clear" w:color="auto" w:fill="auto"/>
          </w:tcPr>
          <w:p w:rsidR="005D5C37" w:rsidRPr="00E53407" w:rsidRDefault="005D5C37" w:rsidP="005D12C6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</w:t>
            </w:r>
            <w:r w:rsidR="004561AA" w:rsidRPr="00E53407">
              <w:rPr>
                <w:sz w:val="21"/>
                <w:szCs w:val="21"/>
              </w:rPr>
              <w:t xml:space="preserve">ом </w:t>
            </w:r>
            <w:r w:rsidR="00E1547E" w:rsidRPr="00E53407">
              <w:rPr>
                <w:sz w:val="21"/>
                <w:szCs w:val="21"/>
              </w:rPr>
              <w:t>участке с кадастровым номером</w:t>
            </w:r>
            <w:r w:rsidR="00071DB3">
              <w:rPr>
                <w:sz w:val="21"/>
                <w:szCs w:val="21"/>
              </w:rPr>
              <w:t xml:space="preserve"> </w:t>
            </w:r>
            <w:r w:rsidR="005D12C6">
              <w:rPr>
                <w:sz w:val="21"/>
                <w:szCs w:val="21"/>
              </w:rPr>
              <w:t xml:space="preserve">38:06:111418:6113 - 322 </w:t>
            </w:r>
            <w:r w:rsidR="00B42632" w:rsidRPr="00E53407">
              <w:rPr>
                <w:sz w:val="21"/>
                <w:szCs w:val="21"/>
              </w:rPr>
              <w:t>м</w:t>
            </w:r>
            <w:proofErr w:type="gramStart"/>
            <w:r w:rsidR="00B42632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B66668" w:rsidRPr="00E53407" w:rsidTr="00D772F1">
        <w:tc>
          <w:tcPr>
            <w:tcW w:w="10206" w:type="dxa"/>
            <w:gridSpan w:val="3"/>
            <w:shd w:val="clear" w:color="auto" w:fill="auto"/>
          </w:tcPr>
          <w:p w:rsidR="00B66668" w:rsidRPr="00B66668" w:rsidRDefault="005D12C6" w:rsidP="005D12C6">
            <w:pPr>
              <w:rPr>
                <w:b/>
                <w:sz w:val="21"/>
                <w:szCs w:val="21"/>
              </w:rPr>
            </w:pPr>
            <w:r w:rsidRPr="007045F2">
              <w:rPr>
                <w:sz w:val="21"/>
                <w:szCs w:val="21"/>
              </w:rPr>
              <w:t>Публичный сервитут испрашивается</w:t>
            </w:r>
            <w:r>
              <w:rPr>
                <w:sz w:val="21"/>
                <w:szCs w:val="21"/>
              </w:rPr>
              <w:t xml:space="preserve"> на землях государственная собственность, на которые не разграничена (в границах населенного пункта </w:t>
            </w:r>
            <w:r w:rsidRPr="005D12C6">
              <w:rPr>
                <w:sz w:val="21"/>
                <w:szCs w:val="21"/>
              </w:rPr>
              <w:t xml:space="preserve">д. </w:t>
            </w:r>
            <w:proofErr w:type="spellStart"/>
            <w:r w:rsidRPr="005D12C6">
              <w:rPr>
                <w:sz w:val="21"/>
                <w:szCs w:val="21"/>
              </w:rPr>
              <w:t>Карлук</w:t>
            </w:r>
            <w:proofErr w:type="spellEnd"/>
            <w:r>
              <w:rPr>
                <w:sz w:val="21"/>
                <w:szCs w:val="21"/>
              </w:rPr>
              <w:t xml:space="preserve">) </w:t>
            </w:r>
            <w:r w:rsidRPr="00E53407">
              <w:rPr>
                <w:sz w:val="21"/>
                <w:szCs w:val="21"/>
              </w:rPr>
              <w:t>–</w:t>
            </w:r>
            <w:r>
              <w:rPr>
                <w:sz w:val="21"/>
                <w:szCs w:val="21"/>
              </w:rPr>
              <w:t xml:space="preserve"> </w:t>
            </w:r>
            <w:r w:rsidR="00B73D9E">
              <w:rPr>
                <w:sz w:val="21"/>
                <w:szCs w:val="21"/>
              </w:rPr>
              <w:t xml:space="preserve">1322 </w:t>
            </w:r>
            <w:r w:rsidR="00B73D9E" w:rsidRPr="00E53407">
              <w:rPr>
                <w:sz w:val="21"/>
                <w:szCs w:val="21"/>
              </w:rPr>
              <w:t>м</w:t>
            </w:r>
            <w:proofErr w:type="gramStart"/>
            <w:r w:rsidR="00B73D9E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</w:rPr>
              <w:t xml:space="preserve">Координаты, </w:t>
            </w:r>
            <w:proofErr w:type="gramStart"/>
            <w:r w:rsidRPr="00E53407">
              <w:rPr>
                <w:sz w:val="21"/>
                <w:szCs w:val="21"/>
              </w:rPr>
              <w:t>м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  <w:lang w:val="en-US"/>
              </w:rPr>
              <w:t>Y</w:t>
            </w:r>
          </w:p>
        </w:tc>
      </w:tr>
      <w:tr w:rsidR="0004237F" w:rsidRPr="00E53407" w:rsidTr="00D772F1">
        <w:tc>
          <w:tcPr>
            <w:tcW w:w="2802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400257.42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3333781.38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400258.87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3333782.03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400275.81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3333761.83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400313.77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3333750.13</w:t>
            </w:r>
          </w:p>
        </w:tc>
      </w:tr>
      <w:tr w:rsidR="00B73D9E" w:rsidRPr="00E53407" w:rsidTr="00DC5F7E">
        <w:trPr>
          <w:trHeight w:val="113"/>
        </w:trPr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400327.36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3333779.53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400340.33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3333813.96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400350.53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3333842.91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400359.51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3333870.80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400365.30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3333897.25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400367.74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3333921.46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400370.83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3333949.81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400373.68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3333977.46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400384.51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3334005.45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400395.08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3334032.79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400390.89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3334034.41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400380.31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3334007.07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400369.26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3333978.53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400366.36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3333950.29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400363.26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3333921.93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400360.85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3333897.96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400355.16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3333871.97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400346.26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3333844.35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400336.10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3333815.50</w:t>
            </w:r>
            <w:bookmarkStart w:id="0" w:name="_GoBack"/>
            <w:bookmarkEnd w:id="0"/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400323.21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3333781.27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400311.34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3333755.59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400278.41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3333765.74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400260.13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3333787.53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400254.18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3333784.86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400252.97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3333784.69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400253.57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3333780.53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400257.47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3333781.05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400257.42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3333781.38</w:t>
            </w:r>
          </w:p>
        </w:tc>
      </w:tr>
      <w:tr w:rsidR="00F64A22" w:rsidRPr="00E53407" w:rsidTr="007C5E4F">
        <w:tc>
          <w:tcPr>
            <w:tcW w:w="10206" w:type="dxa"/>
            <w:gridSpan w:val="3"/>
            <w:shd w:val="clear" w:color="auto" w:fill="auto"/>
            <w:vAlign w:val="bottom"/>
          </w:tcPr>
          <w:p w:rsidR="00F64A22" w:rsidRPr="00F64A22" w:rsidRDefault="00F64A22" w:rsidP="00F64A22">
            <w:pPr>
              <w:rPr>
                <w:color w:val="000000"/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Система координат </w:t>
            </w:r>
            <w:proofErr w:type="gramStart"/>
            <w:r w:rsidRPr="00E53407">
              <w:rPr>
                <w:sz w:val="21"/>
                <w:szCs w:val="21"/>
              </w:rPr>
              <w:t>МСК</w:t>
            </w:r>
            <w:proofErr w:type="gramEnd"/>
            <w:r w:rsidRPr="00E53407">
              <w:rPr>
                <w:sz w:val="21"/>
                <w:szCs w:val="21"/>
              </w:rPr>
              <w:t xml:space="preserve"> -38, зона 3  </w:t>
            </w:r>
          </w:p>
        </w:tc>
      </w:tr>
    </w:tbl>
    <w:p w:rsidR="001C2F42" w:rsidRPr="00E53407" w:rsidRDefault="001C2F42" w:rsidP="002E69BF">
      <w:pPr>
        <w:rPr>
          <w:noProof/>
          <w:sz w:val="21"/>
          <w:szCs w:val="21"/>
        </w:rPr>
      </w:pPr>
    </w:p>
    <w:tbl>
      <w:tblPr>
        <w:tblpPr w:leftFromText="180" w:rightFromText="180" w:vertAnchor="text" w:horzAnchor="margin" w:tblpY="-5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398"/>
      </w:tblGrid>
      <w:tr w:rsidR="009A48EA" w:rsidRPr="00E53407" w:rsidTr="00C41167">
        <w:trPr>
          <w:trHeight w:val="42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Площадь, </w:t>
            </w:r>
            <w:proofErr w:type="spellStart"/>
            <w:r w:rsidRPr="00E53407">
              <w:rPr>
                <w:sz w:val="21"/>
                <w:szCs w:val="21"/>
              </w:rPr>
              <w:t>кв.м</w:t>
            </w:r>
            <w:proofErr w:type="spellEnd"/>
            <w:r w:rsidRPr="00E53407">
              <w:rPr>
                <w:sz w:val="21"/>
                <w:szCs w:val="21"/>
              </w:rPr>
              <w:t>.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9A48EA" w:rsidRPr="00E53407" w:rsidTr="00C41167">
        <w:trPr>
          <w:trHeight w:val="69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5D12C6" w:rsidP="005D12C6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1644 </w:t>
            </w:r>
            <w:r w:rsidR="00B8556E" w:rsidRPr="00E53407">
              <w:rPr>
                <w:sz w:val="21"/>
                <w:szCs w:val="21"/>
              </w:rPr>
              <w:t>м</w:t>
            </w:r>
            <w:proofErr w:type="gramStart"/>
            <w:r w:rsidR="00B8556E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C41167" w:rsidP="005D12C6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C41167">
              <w:rPr>
                <w:sz w:val="21"/>
                <w:szCs w:val="21"/>
              </w:rPr>
              <w:t>в целях для подключения (технологического присоединения) к сетям инженерно-технического обеспечения и для прокладки, переустройства, переноса инженерных коммуникаций, их эксплуатации в границах полос отвода и придорожных полос автомобильных дорог при строительстве объекта электросетевого хозяйства «</w:t>
            </w:r>
            <w:proofErr w:type="gramStart"/>
            <w:r w:rsidRPr="00C41167">
              <w:rPr>
                <w:sz w:val="21"/>
                <w:szCs w:val="21"/>
              </w:rPr>
              <w:t>ВЛ</w:t>
            </w:r>
            <w:proofErr w:type="gramEnd"/>
            <w:r w:rsidRPr="00C41167">
              <w:rPr>
                <w:sz w:val="21"/>
                <w:szCs w:val="21"/>
              </w:rPr>
              <w:t xml:space="preserve"> 0,4 </w:t>
            </w:r>
            <w:proofErr w:type="spellStart"/>
            <w:r w:rsidRPr="00C41167">
              <w:rPr>
                <w:sz w:val="21"/>
                <w:szCs w:val="21"/>
              </w:rPr>
              <w:t>кВ</w:t>
            </w:r>
            <w:proofErr w:type="spellEnd"/>
            <w:r w:rsidRPr="00C41167">
              <w:rPr>
                <w:sz w:val="21"/>
                <w:szCs w:val="21"/>
              </w:rPr>
              <w:t xml:space="preserve"> от КТП 1-1602 в д. </w:t>
            </w:r>
            <w:proofErr w:type="spellStart"/>
            <w:r w:rsidRPr="00C41167">
              <w:rPr>
                <w:sz w:val="21"/>
                <w:szCs w:val="21"/>
              </w:rPr>
              <w:t>Карлук</w:t>
            </w:r>
            <w:proofErr w:type="spellEnd"/>
            <w:r w:rsidRPr="00C41167">
              <w:rPr>
                <w:sz w:val="21"/>
                <w:szCs w:val="21"/>
              </w:rPr>
              <w:t>, инв. 6000916109» (ТР 5961/22)</w:t>
            </w:r>
          </w:p>
        </w:tc>
      </w:tr>
    </w:tbl>
    <w:p w:rsidR="008A19AA" w:rsidRDefault="008A19AA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B42632" w:rsidRDefault="00B42632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2D262F" w:rsidRDefault="002D262F" w:rsidP="00FB5ADC">
            <w:pPr>
              <w:jc w:val="center"/>
              <w:rPr>
                <w:b/>
                <w:sz w:val="20"/>
                <w:szCs w:val="20"/>
              </w:rPr>
            </w:pPr>
          </w:p>
          <w:p w:rsidR="0055328D" w:rsidRPr="00E56B69" w:rsidRDefault="005D5C37" w:rsidP="005E17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СХЕМА РАСПОЛОЖЕНИЯ  ГРАНИЦ  ПУБЛИЧНОГО СЕРВИТУТА</w:t>
            </w:r>
          </w:p>
          <w:p w:rsidR="00E56B69" w:rsidRDefault="005D12C6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60960</wp:posOffset>
                  </wp:positionV>
                  <wp:extent cx="6343650" cy="5610225"/>
                  <wp:effectExtent l="19050" t="0" r="0" b="0"/>
                  <wp:wrapNone/>
                  <wp:docPr id="5" name="Рисунок 4" descr="карта пс (заявка2 - 169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(заявка2 - 1693)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5D12C6" w:rsidRDefault="005D12C6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400530" w:rsidRDefault="00400530" w:rsidP="00400530">
            <w:pPr>
              <w:rPr>
                <w:b/>
                <w:sz w:val="21"/>
                <w:szCs w:val="21"/>
              </w:rPr>
            </w:pPr>
          </w:p>
          <w:p w:rsidR="00FB5ADC" w:rsidRPr="00041B92" w:rsidRDefault="005D12C6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3</w:t>
            </w:r>
            <w:r w:rsidR="00071DB3">
              <w:rPr>
                <w:b/>
                <w:sz w:val="21"/>
                <w:szCs w:val="21"/>
              </w:rPr>
              <w:t>000</w:t>
            </w:r>
          </w:p>
          <w:p w:rsidR="00526771" w:rsidRDefault="00720E40" w:rsidP="005267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</w:t>
            </w:r>
            <w:r w:rsidR="002B03BA">
              <w:rPr>
                <w:b/>
                <w:bCs/>
                <w:color w:val="000000"/>
                <w:sz w:val="21"/>
                <w:szCs w:val="21"/>
              </w:rPr>
              <w:t xml:space="preserve">       </w:t>
            </w:r>
          </w:p>
          <w:p w:rsidR="005D12C6" w:rsidRPr="00041B92" w:rsidRDefault="005D12C6" w:rsidP="00526771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</w:p>
          <w:p w:rsidR="00526771" w:rsidRPr="00D27172" w:rsidRDefault="00526771" w:rsidP="005267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526771" w:rsidRPr="00041B92" w:rsidRDefault="00526771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826F8E">
              <w:rPr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38735</wp:posOffset>
                      </wp:positionV>
                      <wp:extent cx="161925" cy="95250"/>
                      <wp:effectExtent l="10795" t="10160" r="8255" b="8890"/>
                      <wp:wrapNone/>
                      <wp:docPr id="3" name="Rectangl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7" o:spid="_x0000_s1026" style="position:absolute;margin-left:23.35pt;margin-top:3.05pt;width:12.75pt;height: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" strokecolor="#f06"/>
                  </w:pict>
                </mc:Fallback>
              </mc:AlternateConten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526771" w:rsidRDefault="00826F8E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33655</wp:posOffset>
                      </wp:positionV>
                      <wp:extent cx="161925" cy="95250"/>
                      <wp:effectExtent l="8890" t="14605" r="10160" b="13970"/>
                      <wp:wrapNone/>
                      <wp:docPr id="2" name="Rectangl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9" o:spid="_x0000_s1026" style="position:absolute;margin-left:23.2pt;margin-top:2.65pt;width:12.75pt;height: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" strokecolor="#974706 [1609]" strokeweight="1pt"/>
                  </w:pict>
                </mc:Fallback>
              </mc:AlternateContent>
            </w:r>
            <w:r w:rsidR="00526771">
              <w:rPr>
                <w:color w:val="000000"/>
                <w:sz w:val="21"/>
                <w:szCs w:val="21"/>
              </w:rPr>
              <w:t xml:space="preserve">               </w:t>
            </w:r>
            <w:r w:rsidR="00526771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526771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526771" w:rsidRDefault="00F60359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71DB3">
              <w:rPr>
                <w:rFonts w:ascii="Arial" w:hAnsi="Arial" w:cs="Arial"/>
                <w:color w:val="000000" w:themeColor="text1"/>
                <w:sz w:val="20"/>
                <w:szCs w:val="20"/>
              </w:rPr>
              <w:t>38:06:111418</w:t>
            </w:r>
            <w:r w:rsidR="0052677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5D12C6">
              <w:rPr>
                <w:rFonts w:ascii="Arial" w:hAnsi="Arial" w:cs="Arial"/>
                <w:color w:val="000000" w:themeColor="text1"/>
                <w:sz w:val="20"/>
                <w:szCs w:val="20"/>
              </w:rPr>
              <w:t>6113</w:t>
            </w:r>
            <w:r w:rsidR="00071DB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 w:rsidR="00526771"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400530" w:rsidRPr="00400530" w:rsidRDefault="00400530" w:rsidP="00526771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</w:t>
            </w:r>
            <w:r w:rsidRPr="00E53407"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E53407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38:06:1</w:t>
            </w:r>
            <w:r w:rsidR="00071DB3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11418</w:t>
            </w:r>
            <w:r w:rsidR="00E53407">
              <w:rPr>
                <w:rFonts w:ascii="Arial" w:hAnsi="Arial" w:cs="Arial"/>
                <w:i/>
                <w:color w:val="0000CC"/>
                <w:sz w:val="20"/>
                <w:szCs w:val="20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526771" w:rsidRDefault="00826F8E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46990</wp:posOffset>
                      </wp:positionV>
                      <wp:extent cx="63500" cy="46355"/>
                      <wp:effectExtent l="8890" t="8890" r="13335" b="11430"/>
                      <wp:wrapNone/>
                      <wp:docPr id="1" name="Oval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3500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8" o:spid="_x0000_s1026" style="position:absolute;margin-left:23.2pt;margin-top:3.7pt;width:5pt;height:3.6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" fillcolor="black"/>
                  </w:pict>
                </mc:Fallback>
              </mc:AlternateConten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526771">
              <w:rPr>
                <w:color w:val="000000" w:themeColor="text1"/>
                <w:sz w:val="21"/>
                <w:szCs w:val="21"/>
              </w:rPr>
              <w:t xml:space="preserve">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526771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526771" w:rsidRDefault="0052677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B03BA" w:rsidRDefault="002B03BA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B5ADC" w:rsidRPr="00041B92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416776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color w:val="000000" w:themeColor="text1"/>
                <w:sz w:val="21"/>
                <w:szCs w:val="21"/>
              </w:rPr>
              <w:t xml:space="preserve">        </w:t>
            </w: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Pr="001E404E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</w:tc>
      </w:tr>
    </w:tbl>
    <w:p w:rsidR="002E69BF" w:rsidRDefault="002E69BF" w:rsidP="002E69BF">
      <w:pPr>
        <w:rPr>
          <w:sz w:val="8"/>
          <w:szCs w:val="8"/>
        </w:rPr>
      </w:pPr>
    </w:p>
    <w:p w:rsidR="00BA2266" w:rsidRDefault="00BA2266" w:rsidP="002E69BF">
      <w:pPr>
        <w:rPr>
          <w:sz w:val="8"/>
          <w:szCs w:val="8"/>
        </w:rPr>
      </w:pPr>
    </w:p>
    <w:p w:rsidR="00BA2266" w:rsidRDefault="00BA2266" w:rsidP="002E69BF">
      <w:pPr>
        <w:rPr>
          <w:sz w:val="8"/>
          <w:szCs w:val="8"/>
        </w:rPr>
      </w:pPr>
    </w:p>
    <w:p w:rsidR="00BA2266" w:rsidRPr="00BA2266" w:rsidRDefault="00BA2266" w:rsidP="002E69BF">
      <w:r w:rsidRPr="00BA2266">
        <w:t xml:space="preserve">Заместитель Мэра по жизнеобеспечению                             </w:t>
      </w:r>
      <w:r>
        <w:t xml:space="preserve">                        </w:t>
      </w:r>
      <w:r w:rsidRPr="00BA2266">
        <w:t xml:space="preserve">                  Ю.Р. </w:t>
      </w:r>
      <w:proofErr w:type="spellStart"/>
      <w:r w:rsidRPr="00BA2266">
        <w:t>Витер</w:t>
      </w:r>
      <w:proofErr w:type="spellEnd"/>
    </w:p>
    <w:sectPr w:rsidR="00BA2266" w:rsidRPr="00BA2266" w:rsidSect="00890021">
      <w:footerReference w:type="even" r:id="rId9"/>
      <w:footerReference w:type="default" r:id="rId10"/>
      <w:pgSz w:w="11906" w:h="16838" w:code="9"/>
      <w:pgMar w:top="284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635" w:rsidRDefault="003A3635">
      <w:r>
        <w:separator/>
      </w:r>
    </w:p>
  </w:endnote>
  <w:endnote w:type="continuationSeparator" w:id="0">
    <w:p w:rsidR="003A3635" w:rsidRDefault="003A3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AB3" w:rsidRDefault="00ED4758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6AB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6AB3" w:rsidRDefault="000B6AB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AB3" w:rsidRDefault="000B6AB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635" w:rsidRDefault="003A3635">
      <w:r>
        <w:separator/>
      </w:r>
    </w:p>
  </w:footnote>
  <w:footnote w:type="continuationSeparator" w:id="0">
    <w:p w:rsidR="003A3635" w:rsidRDefault="003A3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90,blue,#0606ba,#f06,#009,#36f,#1a01af,#0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21"/>
    <w:rsid w:val="00004592"/>
    <w:rsid w:val="00020B94"/>
    <w:rsid w:val="0003522C"/>
    <w:rsid w:val="00036975"/>
    <w:rsid w:val="00041B92"/>
    <w:rsid w:val="0004237F"/>
    <w:rsid w:val="00042F3B"/>
    <w:rsid w:val="00051412"/>
    <w:rsid w:val="0005716A"/>
    <w:rsid w:val="00071DB3"/>
    <w:rsid w:val="00073427"/>
    <w:rsid w:val="0007437B"/>
    <w:rsid w:val="000823EC"/>
    <w:rsid w:val="00095CCE"/>
    <w:rsid w:val="000A1E07"/>
    <w:rsid w:val="000B530F"/>
    <w:rsid w:val="000B6AB3"/>
    <w:rsid w:val="000C1836"/>
    <w:rsid w:val="000C6E39"/>
    <w:rsid w:val="000D09FF"/>
    <w:rsid w:val="000D59F8"/>
    <w:rsid w:val="000E0AF3"/>
    <w:rsid w:val="000E54D2"/>
    <w:rsid w:val="000E56A9"/>
    <w:rsid w:val="000E584C"/>
    <w:rsid w:val="000E6177"/>
    <w:rsid w:val="001200D0"/>
    <w:rsid w:val="00122D6B"/>
    <w:rsid w:val="00125265"/>
    <w:rsid w:val="00134BEC"/>
    <w:rsid w:val="001369D1"/>
    <w:rsid w:val="001505F2"/>
    <w:rsid w:val="0015073B"/>
    <w:rsid w:val="001510AF"/>
    <w:rsid w:val="001556B0"/>
    <w:rsid w:val="00164EA9"/>
    <w:rsid w:val="00170DEB"/>
    <w:rsid w:val="0017456E"/>
    <w:rsid w:val="001A1530"/>
    <w:rsid w:val="001A1717"/>
    <w:rsid w:val="001A6411"/>
    <w:rsid w:val="001A7A22"/>
    <w:rsid w:val="001B0696"/>
    <w:rsid w:val="001C2F42"/>
    <w:rsid w:val="001C3AD5"/>
    <w:rsid w:val="001C6FA3"/>
    <w:rsid w:val="001C753D"/>
    <w:rsid w:val="001D1BAD"/>
    <w:rsid w:val="001E404E"/>
    <w:rsid w:val="00202AB9"/>
    <w:rsid w:val="00222BA2"/>
    <w:rsid w:val="00235B59"/>
    <w:rsid w:val="00237CF5"/>
    <w:rsid w:val="00245A00"/>
    <w:rsid w:val="00256C72"/>
    <w:rsid w:val="00261272"/>
    <w:rsid w:val="0026666C"/>
    <w:rsid w:val="002772FC"/>
    <w:rsid w:val="00281A40"/>
    <w:rsid w:val="00281DA4"/>
    <w:rsid w:val="002A638E"/>
    <w:rsid w:val="002B03BA"/>
    <w:rsid w:val="002B3A6F"/>
    <w:rsid w:val="002B44F8"/>
    <w:rsid w:val="002B49DF"/>
    <w:rsid w:val="002C09BF"/>
    <w:rsid w:val="002D262F"/>
    <w:rsid w:val="002E3FCA"/>
    <w:rsid w:val="002E69BF"/>
    <w:rsid w:val="003129C3"/>
    <w:rsid w:val="00335943"/>
    <w:rsid w:val="00335B15"/>
    <w:rsid w:val="00344870"/>
    <w:rsid w:val="003549A0"/>
    <w:rsid w:val="00354CE9"/>
    <w:rsid w:val="0035555F"/>
    <w:rsid w:val="00376DBB"/>
    <w:rsid w:val="0038624B"/>
    <w:rsid w:val="00391499"/>
    <w:rsid w:val="00394B70"/>
    <w:rsid w:val="003A159D"/>
    <w:rsid w:val="003A3635"/>
    <w:rsid w:val="003C2998"/>
    <w:rsid w:val="003C627B"/>
    <w:rsid w:val="003E75C4"/>
    <w:rsid w:val="003F3DBA"/>
    <w:rsid w:val="003F7F20"/>
    <w:rsid w:val="00400530"/>
    <w:rsid w:val="0040253E"/>
    <w:rsid w:val="0040456D"/>
    <w:rsid w:val="00416776"/>
    <w:rsid w:val="004179A5"/>
    <w:rsid w:val="0042143E"/>
    <w:rsid w:val="00421742"/>
    <w:rsid w:val="00423EAF"/>
    <w:rsid w:val="00432044"/>
    <w:rsid w:val="004561AA"/>
    <w:rsid w:val="0046588C"/>
    <w:rsid w:val="0048756A"/>
    <w:rsid w:val="004951A1"/>
    <w:rsid w:val="004C2A63"/>
    <w:rsid w:val="004D0E59"/>
    <w:rsid w:val="004F677A"/>
    <w:rsid w:val="005203DF"/>
    <w:rsid w:val="00521539"/>
    <w:rsid w:val="005264E5"/>
    <w:rsid w:val="00526771"/>
    <w:rsid w:val="00526904"/>
    <w:rsid w:val="0052778D"/>
    <w:rsid w:val="005305EF"/>
    <w:rsid w:val="0053341E"/>
    <w:rsid w:val="00534451"/>
    <w:rsid w:val="00536E49"/>
    <w:rsid w:val="00537A03"/>
    <w:rsid w:val="0054169C"/>
    <w:rsid w:val="0055328D"/>
    <w:rsid w:val="005637F9"/>
    <w:rsid w:val="00563CC4"/>
    <w:rsid w:val="005733CF"/>
    <w:rsid w:val="00576B2C"/>
    <w:rsid w:val="00580A7E"/>
    <w:rsid w:val="00583DAE"/>
    <w:rsid w:val="005928AE"/>
    <w:rsid w:val="00596163"/>
    <w:rsid w:val="0059654F"/>
    <w:rsid w:val="005A19AD"/>
    <w:rsid w:val="005B4876"/>
    <w:rsid w:val="005B7673"/>
    <w:rsid w:val="005B77DD"/>
    <w:rsid w:val="005C5B40"/>
    <w:rsid w:val="005C638E"/>
    <w:rsid w:val="005D12C6"/>
    <w:rsid w:val="005D5C37"/>
    <w:rsid w:val="005D5EED"/>
    <w:rsid w:val="005D6991"/>
    <w:rsid w:val="005D6BB6"/>
    <w:rsid w:val="005E17CD"/>
    <w:rsid w:val="005E19C0"/>
    <w:rsid w:val="005E5C48"/>
    <w:rsid w:val="005E7FCB"/>
    <w:rsid w:val="005F720F"/>
    <w:rsid w:val="005F7E5A"/>
    <w:rsid w:val="00606548"/>
    <w:rsid w:val="006151C2"/>
    <w:rsid w:val="006271DB"/>
    <w:rsid w:val="00670344"/>
    <w:rsid w:val="006731FF"/>
    <w:rsid w:val="006803CA"/>
    <w:rsid w:val="006807C0"/>
    <w:rsid w:val="006903F2"/>
    <w:rsid w:val="00693753"/>
    <w:rsid w:val="00696686"/>
    <w:rsid w:val="0069704A"/>
    <w:rsid w:val="006A0AC3"/>
    <w:rsid w:val="006A16E6"/>
    <w:rsid w:val="006A4EE3"/>
    <w:rsid w:val="006A750A"/>
    <w:rsid w:val="006B7CB2"/>
    <w:rsid w:val="006B7EAA"/>
    <w:rsid w:val="006C1AA7"/>
    <w:rsid w:val="006D7744"/>
    <w:rsid w:val="006E57A3"/>
    <w:rsid w:val="0070412E"/>
    <w:rsid w:val="00705A40"/>
    <w:rsid w:val="007062C2"/>
    <w:rsid w:val="0071241E"/>
    <w:rsid w:val="00720E40"/>
    <w:rsid w:val="00724B44"/>
    <w:rsid w:val="00732DEE"/>
    <w:rsid w:val="0075420C"/>
    <w:rsid w:val="00756082"/>
    <w:rsid w:val="00777DCA"/>
    <w:rsid w:val="007915B4"/>
    <w:rsid w:val="007938FB"/>
    <w:rsid w:val="007A01ED"/>
    <w:rsid w:val="007A6501"/>
    <w:rsid w:val="007A7CCA"/>
    <w:rsid w:val="007B1A3F"/>
    <w:rsid w:val="007B21FA"/>
    <w:rsid w:val="007C7D5C"/>
    <w:rsid w:val="007D0627"/>
    <w:rsid w:val="007D4C30"/>
    <w:rsid w:val="007E0713"/>
    <w:rsid w:val="007E1B10"/>
    <w:rsid w:val="007F560E"/>
    <w:rsid w:val="00810005"/>
    <w:rsid w:val="008220B9"/>
    <w:rsid w:val="00826F8E"/>
    <w:rsid w:val="00831846"/>
    <w:rsid w:val="00835B1C"/>
    <w:rsid w:val="00836A1B"/>
    <w:rsid w:val="00860DE9"/>
    <w:rsid w:val="008713B6"/>
    <w:rsid w:val="008863B9"/>
    <w:rsid w:val="00890021"/>
    <w:rsid w:val="008A19AA"/>
    <w:rsid w:val="008A1A7D"/>
    <w:rsid w:val="008A3B5E"/>
    <w:rsid w:val="008B14F5"/>
    <w:rsid w:val="008B4695"/>
    <w:rsid w:val="008B64EC"/>
    <w:rsid w:val="008C3345"/>
    <w:rsid w:val="008C7844"/>
    <w:rsid w:val="008D1AD6"/>
    <w:rsid w:val="008D51C3"/>
    <w:rsid w:val="008E64D7"/>
    <w:rsid w:val="008F49C5"/>
    <w:rsid w:val="00902FC0"/>
    <w:rsid w:val="00912984"/>
    <w:rsid w:val="00914FCC"/>
    <w:rsid w:val="00920541"/>
    <w:rsid w:val="009264FB"/>
    <w:rsid w:val="00926792"/>
    <w:rsid w:val="009271FF"/>
    <w:rsid w:val="00935AA1"/>
    <w:rsid w:val="0094596F"/>
    <w:rsid w:val="009501FA"/>
    <w:rsid w:val="009507A0"/>
    <w:rsid w:val="009543C0"/>
    <w:rsid w:val="00974A05"/>
    <w:rsid w:val="009851C6"/>
    <w:rsid w:val="009922D3"/>
    <w:rsid w:val="0099366D"/>
    <w:rsid w:val="0099583A"/>
    <w:rsid w:val="009A0C27"/>
    <w:rsid w:val="009A48EA"/>
    <w:rsid w:val="009A7E6E"/>
    <w:rsid w:val="009B2E7E"/>
    <w:rsid w:val="009B5001"/>
    <w:rsid w:val="009B5A63"/>
    <w:rsid w:val="009B6B5D"/>
    <w:rsid w:val="009D13A9"/>
    <w:rsid w:val="009D2274"/>
    <w:rsid w:val="009D61E1"/>
    <w:rsid w:val="009E4B76"/>
    <w:rsid w:val="009F3C61"/>
    <w:rsid w:val="00A00CEA"/>
    <w:rsid w:val="00A032C8"/>
    <w:rsid w:val="00A118A7"/>
    <w:rsid w:val="00A1424C"/>
    <w:rsid w:val="00A142E5"/>
    <w:rsid w:val="00A272F2"/>
    <w:rsid w:val="00A5565F"/>
    <w:rsid w:val="00A6292B"/>
    <w:rsid w:val="00A652C5"/>
    <w:rsid w:val="00A91DAB"/>
    <w:rsid w:val="00A95178"/>
    <w:rsid w:val="00AA1CC4"/>
    <w:rsid w:val="00AB0BB2"/>
    <w:rsid w:val="00AB2AD2"/>
    <w:rsid w:val="00AB5452"/>
    <w:rsid w:val="00AC3876"/>
    <w:rsid w:val="00AC73AB"/>
    <w:rsid w:val="00AD0B32"/>
    <w:rsid w:val="00AE0852"/>
    <w:rsid w:val="00AE6676"/>
    <w:rsid w:val="00AE6748"/>
    <w:rsid w:val="00AE6F1B"/>
    <w:rsid w:val="00B04E98"/>
    <w:rsid w:val="00B076B0"/>
    <w:rsid w:val="00B1456E"/>
    <w:rsid w:val="00B14F28"/>
    <w:rsid w:val="00B17B25"/>
    <w:rsid w:val="00B23CCE"/>
    <w:rsid w:val="00B251DD"/>
    <w:rsid w:val="00B31482"/>
    <w:rsid w:val="00B4125C"/>
    <w:rsid w:val="00B42632"/>
    <w:rsid w:val="00B443F2"/>
    <w:rsid w:val="00B517EC"/>
    <w:rsid w:val="00B52667"/>
    <w:rsid w:val="00B5433D"/>
    <w:rsid w:val="00B6519B"/>
    <w:rsid w:val="00B66668"/>
    <w:rsid w:val="00B67866"/>
    <w:rsid w:val="00B73D9E"/>
    <w:rsid w:val="00B750A6"/>
    <w:rsid w:val="00B82420"/>
    <w:rsid w:val="00B8556E"/>
    <w:rsid w:val="00B90051"/>
    <w:rsid w:val="00B90700"/>
    <w:rsid w:val="00B910DF"/>
    <w:rsid w:val="00BA2266"/>
    <w:rsid w:val="00BA5034"/>
    <w:rsid w:val="00BB68F5"/>
    <w:rsid w:val="00BC234A"/>
    <w:rsid w:val="00BC7731"/>
    <w:rsid w:val="00BD188A"/>
    <w:rsid w:val="00BD2F55"/>
    <w:rsid w:val="00BE1C64"/>
    <w:rsid w:val="00BF382A"/>
    <w:rsid w:val="00C01430"/>
    <w:rsid w:val="00C03AC4"/>
    <w:rsid w:val="00C0762A"/>
    <w:rsid w:val="00C2280D"/>
    <w:rsid w:val="00C24322"/>
    <w:rsid w:val="00C30323"/>
    <w:rsid w:val="00C324EA"/>
    <w:rsid w:val="00C41167"/>
    <w:rsid w:val="00C43D91"/>
    <w:rsid w:val="00C44B64"/>
    <w:rsid w:val="00C5499F"/>
    <w:rsid w:val="00C54B37"/>
    <w:rsid w:val="00C55A7F"/>
    <w:rsid w:val="00C62444"/>
    <w:rsid w:val="00C63AE1"/>
    <w:rsid w:val="00C66D09"/>
    <w:rsid w:val="00C74B48"/>
    <w:rsid w:val="00C826C4"/>
    <w:rsid w:val="00C924DD"/>
    <w:rsid w:val="00C95373"/>
    <w:rsid w:val="00CA524A"/>
    <w:rsid w:val="00CB7932"/>
    <w:rsid w:val="00CB7982"/>
    <w:rsid w:val="00CB7D92"/>
    <w:rsid w:val="00CC0005"/>
    <w:rsid w:val="00CC4C2B"/>
    <w:rsid w:val="00CF75EF"/>
    <w:rsid w:val="00D00B35"/>
    <w:rsid w:val="00D11142"/>
    <w:rsid w:val="00D15297"/>
    <w:rsid w:val="00D23973"/>
    <w:rsid w:val="00D27172"/>
    <w:rsid w:val="00D31A86"/>
    <w:rsid w:val="00D42EF9"/>
    <w:rsid w:val="00D43770"/>
    <w:rsid w:val="00D441B1"/>
    <w:rsid w:val="00D4425F"/>
    <w:rsid w:val="00D450F8"/>
    <w:rsid w:val="00D54C13"/>
    <w:rsid w:val="00D61A0F"/>
    <w:rsid w:val="00D65BF5"/>
    <w:rsid w:val="00D772F1"/>
    <w:rsid w:val="00D808D0"/>
    <w:rsid w:val="00D84535"/>
    <w:rsid w:val="00DA3B4D"/>
    <w:rsid w:val="00DC3827"/>
    <w:rsid w:val="00DD655C"/>
    <w:rsid w:val="00DE2722"/>
    <w:rsid w:val="00DF3111"/>
    <w:rsid w:val="00DF6596"/>
    <w:rsid w:val="00DF6A6C"/>
    <w:rsid w:val="00DF7293"/>
    <w:rsid w:val="00E1547E"/>
    <w:rsid w:val="00E20842"/>
    <w:rsid w:val="00E24D8E"/>
    <w:rsid w:val="00E34A2D"/>
    <w:rsid w:val="00E47F16"/>
    <w:rsid w:val="00E53407"/>
    <w:rsid w:val="00E53DFB"/>
    <w:rsid w:val="00E55143"/>
    <w:rsid w:val="00E56B69"/>
    <w:rsid w:val="00E7440A"/>
    <w:rsid w:val="00E83432"/>
    <w:rsid w:val="00E8672D"/>
    <w:rsid w:val="00E9117E"/>
    <w:rsid w:val="00EB0B42"/>
    <w:rsid w:val="00EB1AB3"/>
    <w:rsid w:val="00EB3D31"/>
    <w:rsid w:val="00ED0963"/>
    <w:rsid w:val="00ED4758"/>
    <w:rsid w:val="00ED4D02"/>
    <w:rsid w:val="00EE1FBE"/>
    <w:rsid w:val="00EE2C78"/>
    <w:rsid w:val="00EF63BA"/>
    <w:rsid w:val="00F01E8A"/>
    <w:rsid w:val="00F024CB"/>
    <w:rsid w:val="00F07C00"/>
    <w:rsid w:val="00F119DE"/>
    <w:rsid w:val="00F179C8"/>
    <w:rsid w:val="00F24418"/>
    <w:rsid w:val="00F27D1B"/>
    <w:rsid w:val="00F403D5"/>
    <w:rsid w:val="00F52B8D"/>
    <w:rsid w:val="00F5434E"/>
    <w:rsid w:val="00F54EED"/>
    <w:rsid w:val="00F550FD"/>
    <w:rsid w:val="00F57383"/>
    <w:rsid w:val="00F60359"/>
    <w:rsid w:val="00F64A22"/>
    <w:rsid w:val="00F661FB"/>
    <w:rsid w:val="00F84664"/>
    <w:rsid w:val="00F92C56"/>
    <w:rsid w:val="00F93A13"/>
    <w:rsid w:val="00F969E1"/>
    <w:rsid w:val="00FA1FD1"/>
    <w:rsid w:val="00FA5F6E"/>
    <w:rsid w:val="00FB5ADC"/>
    <w:rsid w:val="00FC09DD"/>
    <w:rsid w:val="00FC48B8"/>
    <w:rsid w:val="00FD58C8"/>
    <w:rsid w:val="00FE06AF"/>
    <w:rsid w:val="00FE2A71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90,blue,#0606ba,#f06,#009,#36f,#1a01af,#0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Соколова Надежда Николаевна</cp:lastModifiedBy>
  <cp:revision>3</cp:revision>
  <cp:lastPrinted>2023-10-09T08:01:00Z</cp:lastPrinted>
  <dcterms:created xsi:type="dcterms:W3CDTF">2023-10-09T07:16:00Z</dcterms:created>
  <dcterms:modified xsi:type="dcterms:W3CDTF">2023-10-09T08:01:00Z</dcterms:modified>
</cp:coreProperties>
</file>