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9F8" w:rsidRDefault="000D59F8">
      <w:pPr>
        <w:rPr>
          <w:sz w:val="2"/>
        </w:rPr>
      </w:pPr>
    </w:p>
    <w:p w:rsidR="005264E5" w:rsidRPr="00F57383" w:rsidRDefault="005264E5" w:rsidP="005264E5">
      <w:pPr>
        <w:jc w:val="right"/>
        <w:rPr>
          <w:sz w:val="21"/>
          <w:szCs w:val="21"/>
        </w:rPr>
      </w:pPr>
      <w:r w:rsidRPr="00F57383">
        <w:rPr>
          <w:sz w:val="21"/>
          <w:szCs w:val="21"/>
        </w:rPr>
        <w:t xml:space="preserve">Приложение № 1 </w:t>
      </w:r>
      <w:proofErr w:type="gramStart"/>
      <w:r w:rsidRPr="00F57383">
        <w:rPr>
          <w:sz w:val="21"/>
          <w:szCs w:val="21"/>
        </w:rPr>
        <w:t>к</w:t>
      </w:r>
      <w:proofErr w:type="gramEnd"/>
    </w:p>
    <w:p w:rsidR="005264E5" w:rsidRPr="00F57383" w:rsidRDefault="005264E5" w:rsidP="005264E5">
      <w:pPr>
        <w:jc w:val="right"/>
        <w:rPr>
          <w:sz w:val="21"/>
          <w:szCs w:val="21"/>
        </w:rPr>
      </w:pPr>
      <w:r w:rsidRPr="00F57383">
        <w:rPr>
          <w:sz w:val="21"/>
          <w:szCs w:val="21"/>
        </w:rPr>
        <w:t xml:space="preserve">                                                                                                Постановлению Администрации</w:t>
      </w:r>
    </w:p>
    <w:p w:rsidR="005264E5" w:rsidRPr="00F57383" w:rsidRDefault="005264E5" w:rsidP="005264E5">
      <w:pPr>
        <w:jc w:val="right"/>
        <w:rPr>
          <w:sz w:val="21"/>
          <w:szCs w:val="21"/>
        </w:rPr>
      </w:pPr>
      <w:r w:rsidRPr="00F57383">
        <w:rPr>
          <w:sz w:val="21"/>
          <w:szCs w:val="21"/>
        </w:rPr>
        <w:t xml:space="preserve">  муниципального образования </w:t>
      </w:r>
    </w:p>
    <w:p w:rsidR="005264E5" w:rsidRPr="00F57383" w:rsidRDefault="005264E5" w:rsidP="005264E5">
      <w:pPr>
        <w:jc w:val="right"/>
        <w:rPr>
          <w:sz w:val="21"/>
          <w:szCs w:val="21"/>
        </w:rPr>
      </w:pPr>
      <w:r w:rsidRPr="00F57383">
        <w:rPr>
          <w:sz w:val="21"/>
          <w:szCs w:val="21"/>
        </w:rPr>
        <w:t xml:space="preserve">Иркутского района </w:t>
      </w:r>
    </w:p>
    <w:p w:rsidR="005D5C37" w:rsidRPr="00F57383" w:rsidRDefault="005D5C37" w:rsidP="005D5C37">
      <w:pPr>
        <w:jc w:val="right"/>
        <w:rPr>
          <w:sz w:val="21"/>
          <w:szCs w:val="21"/>
          <w:u w:val="single"/>
        </w:rPr>
      </w:pPr>
      <w:r w:rsidRPr="00F57383">
        <w:rPr>
          <w:sz w:val="21"/>
          <w:szCs w:val="21"/>
        </w:rPr>
        <w:t xml:space="preserve">                                                                                    </w:t>
      </w:r>
      <w:r w:rsidR="005F720F" w:rsidRPr="00F57383">
        <w:rPr>
          <w:sz w:val="21"/>
          <w:szCs w:val="21"/>
        </w:rPr>
        <w:t xml:space="preserve">    </w:t>
      </w:r>
      <w:r w:rsidR="00705A40" w:rsidRPr="00F57383">
        <w:rPr>
          <w:sz w:val="21"/>
          <w:szCs w:val="21"/>
          <w:u w:val="single"/>
        </w:rPr>
        <w:t xml:space="preserve">№ </w:t>
      </w:r>
      <w:r w:rsidR="00E56B69" w:rsidRPr="00F57383">
        <w:rPr>
          <w:sz w:val="21"/>
          <w:szCs w:val="21"/>
          <w:u w:val="single"/>
        </w:rPr>
        <w:t xml:space="preserve">   </w:t>
      </w:r>
      <w:r w:rsidR="00705A40" w:rsidRPr="00F57383">
        <w:rPr>
          <w:sz w:val="21"/>
          <w:szCs w:val="21"/>
          <w:u w:val="single"/>
        </w:rPr>
        <w:t xml:space="preserve"> от</w:t>
      </w:r>
      <w:r w:rsidR="00E53407">
        <w:rPr>
          <w:sz w:val="21"/>
          <w:szCs w:val="21"/>
          <w:u w:val="single"/>
        </w:rPr>
        <w:t xml:space="preserve">    </w:t>
      </w:r>
      <w:r w:rsidR="00705A40" w:rsidRPr="00F57383">
        <w:rPr>
          <w:sz w:val="21"/>
          <w:szCs w:val="21"/>
          <w:u w:val="single"/>
        </w:rPr>
        <w:t xml:space="preserve"> </w:t>
      </w:r>
      <w:r w:rsidR="00F57383">
        <w:rPr>
          <w:sz w:val="21"/>
          <w:szCs w:val="21"/>
          <w:u w:val="single"/>
        </w:rPr>
        <w:t xml:space="preserve"> </w:t>
      </w:r>
      <w:r w:rsidR="00705A40" w:rsidRPr="00F57383">
        <w:rPr>
          <w:sz w:val="21"/>
          <w:szCs w:val="21"/>
          <w:u w:val="single"/>
        </w:rPr>
        <w:t xml:space="preserve"> «       </w:t>
      </w:r>
      <w:r w:rsidR="00720E40" w:rsidRPr="00F57383">
        <w:rPr>
          <w:sz w:val="21"/>
          <w:szCs w:val="21"/>
          <w:u w:val="single"/>
        </w:rPr>
        <w:t>»</w:t>
      </w:r>
      <w:r w:rsidR="005F720F" w:rsidRPr="00F57383">
        <w:rPr>
          <w:sz w:val="21"/>
          <w:szCs w:val="21"/>
          <w:u w:val="single"/>
        </w:rPr>
        <w:t xml:space="preserve"> </w:t>
      </w:r>
      <w:r w:rsidR="00E53407">
        <w:rPr>
          <w:sz w:val="21"/>
          <w:szCs w:val="21"/>
          <w:u w:val="single"/>
        </w:rPr>
        <w:t xml:space="preserve">      </w:t>
      </w:r>
      <w:r w:rsidR="005F720F" w:rsidRPr="00F57383">
        <w:rPr>
          <w:sz w:val="21"/>
          <w:szCs w:val="21"/>
          <w:u w:val="single"/>
        </w:rPr>
        <w:t xml:space="preserve"> </w:t>
      </w:r>
      <w:r w:rsidR="00F57383">
        <w:rPr>
          <w:sz w:val="21"/>
          <w:szCs w:val="21"/>
          <w:u w:val="single"/>
        </w:rPr>
        <w:t xml:space="preserve">  </w:t>
      </w:r>
      <w:r w:rsidR="00705A40" w:rsidRPr="00F57383">
        <w:rPr>
          <w:sz w:val="21"/>
          <w:szCs w:val="21"/>
          <w:u w:val="single"/>
        </w:rPr>
        <w:t>2023</w:t>
      </w:r>
      <w:r w:rsidR="00B14F28" w:rsidRPr="00F57383">
        <w:rPr>
          <w:sz w:val="21"/>
          <w:szCs w:val="21"/>
          <w:u w:val="single"/>
        </w:rPr>
        <w:t xml:space="preserve"> </w:t>
      </w:r>
      <w:r w:rsidRPr="00F57383">
        <w:rPr>
          <w:sz w:val="21"/>
          <w:szCs w:val="21"/>
          <w:u w:val="single"/>
        </w:rPr>
        <w:t>г</w:t>
      </w:r>
      <w:r w:rsidR="00B14F28" w:rsidRPr="00F57383">
        <w:rPr>
          <w:sz w:val="21"/>
          <w:szCs w:val="21"/>
          <w:u w:val="single"/>
        </w:rPr>
        <w:t>.</w:t>
      </w:r>
      <w:r w:rsidRPr="00F57383">
        <w:rPr>
          <w:sz w:val="21"/>
          <w:szCs w:val="21"/>
          <w:u w:val="single"/>
        </w:rPr>
        <w:t xml:space="preserve">      </w:t>
      </w:r>
    </w:p>
    <w:p w:rsidR="00C826C4" w:rsidRPr="00F57383" w:rsidRDefault="00C826C4" w:rsidP="00CB7932">
      <w:pPr>
        <w:rPr>
          <w:sz w:val="21"/>
          <w:szCs w:val="21"/>
          <w:u w:val="single"/>
        </w:rPr>
      </w:pPr>
    </w:p>
    <w:p w:rsidR="001E404E" w:rsidRDefault="001E404E" w:rsidP="00C826C4">
      <w:pPr>
        <w:ind w:left="1985"/>
        <w:rPr>
          <w:sz w:val="20"/>
          <w:szCs w:val="20"/>
          <w:u w:val="single"/>
        </w:rPr>
      </w:pPr>
    </w:p>
    <w:p w:rsidR="00344870" w:rsidRPr="0015073B" w:rsidRDefault="0015073B" w:rsidP="0015073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СХЕМА РАСПОЛОЖЕНИЯ  ГРАНИЦ  ПУБЛИЧНОГО СЕРВИТУТА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826C4" w:rsidRPr="00E53407" w:rsidTr="00D772F1">
        <w:tc>
          <w:tcPr>
            <w:tcW w:w="10206" w:type="dxa"/>
            <w:gridSpan w:val="3"/>
            <w:shd w:val="clear" w:color="auto" w:fill="auto"/>
          </w:tcPr>
          <w:p w:rsidR="00C826C4" w:rsidRPr="00E53407" w:rsidRDefault="005D5C37" w:rsidP="00F60359">
            <w:pPr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 xml:space="preserve">Площадь  устанавливаемого публичного сервитута </w:t>
            </w:r>
            <w:r w:rsidR="008B14F5" w:rsidRPr="00E53407">
              <w:rPr>
                <w:sz w:val="21"/>
                <w:szCs w:val="21"/>
              </w:rPr>
              <w:t>–</w:t>
            </w:r>
            <w:r w:rsidR="005D12C6">
              <w:rPr>
                <w:sz w:val="21"/>
                <w:szCs w:val="21"/>
              </w:rPr>
              <w:t xml:space="preserve"> 1644</w:t>
            </w:r>
            <w:r w:rsidR="00F179C8">
              <w:rPr>
                <w:sz w:val="21"/>
                <w:szCs w:val="21"/>
              </w:rPr>
              <w:t xml:space="preserve"> </w:t>
            </w:r>
            <w:r w:rsidR="00C826C4" w:rsidRPr="00E53407">
              <w:rPr>
                <w:sz w:val="21"/>
                <w:szCs w:val="21"/>
              </w:rPr>
              <w:t>м</w:t>
            </w:r>
            <w:proofErr w:type="gramStart"/>
            <w:r w:rsidR="00C826C4" w:rsidRPr="00E53407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5D5C37" w:rsidRPr="00E53407" w:rsidTr="00D772F1">
        <w:tc>
          <w:tcPr>
            <w:tcW w:w="10206" w:type="dxa"/>
            <w:gridSpan w:val="3"/>
            <w:shd w:val="clear" w:color="auto" w:fill="auto"/>
          </w:tcPr>
          <w:p w:rsidR="005D5C37" w:rsidRPr="00E53407" w:rsidRDefault="005D5C37" w:rsidP="005D12C6">
            <w:pPr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Публичный сервитут испрашивается на земельн</w:t>
            </w:r>
            <w:r w:rsidR="004561AA" w:rsidRPr="00E53407">
              <w:rPr>
                <w:sz w:val="21"/>
                <w:szCs w:val="21"/>
              </w:rPr>
              <w:t xml:space="preserve">ом </w:t>
            </w:r>
            <w:r w:rsidR="00E1547E" w:rsidRPr="00E53407">
              <w:rPr>
                <w:sz w:val="21"/>
                <w:szCs w:val="21"/>
              </w:rPr>
              <w:t>участке с кадастровым номером</w:t>
            </w:r>
            <w:r w:rsidR="00071DB3">
              <w:rPr>
                <w:sz w:val="21"/>
                <w:szCs w:val="21"/>
              </w:rPr>
              <w:t xml:space="preserve"> </w:t>
            </w:r>
            <w:r w:rsidR="005D12C6">
              <w:rPr>
                <w:sz w:val="21"/>
                <w:szCs w:val="21"/>
              </w:rPr>
              <w:t xml:space="preserve">38:06:111418:6113 - 322 </w:t>
            </w:r>
            <w:r w:rsidR="00B42632" w:rsidRPr="00E53407">
              <w:rPr>
                <w:sz w:val="21"/>
                <w:szCs w:val="21"/>
              </w:rPr>
              <w:t>м</w:t>
            </w:r>
            <w:proofErr w:type="gramStart"/>
            <w:r w:rsidR="00B42632" w:rsidRPr="00E53407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B66668" w:rsidRPr="00E53407" w:rsidTr="00D772F1">
        <w:tc>
          <w:tcPr>
            <w:tcW w:w="10206" w:type="dxa"/>
            <w:gridSpan w:val="3"/>
            <w:shd w:val="clear" w:color="auto" w:fill="auto"/>
          </w:tcPr>
          <w:p w:rsidR="00B66668" w:rsidRPr="00B66668" w:rsidRDefault="005D12C6" w:rsidP="005D12C6">
            <w:pPr>
              <w:rPr>
                <w:b/>
                <w:sz w:val="21"/>
                <w:szCs w:val="21"/>
              </w:rPr>
            </w:pPr>
            <w:r w:rsidRPr="007045F2">
              <w:rPr>
                <w:sz w:val="21"/>
                <w:szCs w:val="21"/>
              </w:rPr>
              <w:t>Публичный сервитут испрашивается</w:t>
            </w:r>
            <w:r>
              <w:rPr>
                <w:sz w:val="21"/>
                <w:szCs w:val="21"/>
              </w:rPr>
              <w:t xml:space="preserve"> на землях государственная собственность, на которые не разграничена (в границах населенного пункта </w:t>
            </w:r>
            <w:r w:rsidRPr="005D12C6">
              <w:rPr>
                <w:sz w:val="21"/>
                <w:szCs w:val="21"/>
              </w:rPr>
              <w:t xml:space="preserve">д. </w:t>
            </w:r>
            <w:proofErr w:type="spellStart"/>
            <w:r w:rsidRPr="005D12C6">
              <w:rPr>
                <w:sz w:val="21"/>
                <w:szCs w:val="21"/>
              </w:rPr>
              <w:t>Карлук</w:t>
            </w:r>
            <w:proofErr w:type="spellEnd"/>
            <w:r>
              <w:rPr>
                <w:sz w:val="21"/>
                <w:szCs w:val="21"/>
              </w:rPr>
              <w:t xml:space="preserve">) </w:t>
            </w:r>
            <w:r w:rsidRPr="00E53407">
              <w:rPr>
                <w:sz w:val="21"/>
                <w:szCs w:val="21"/>
              </w:rPr>
              <w:t>–</w:t>
            </w:r>
            <w:r>
              <w:rPr>
                <w:sz w:val="21"/>
                <w:szCs w:val="21"/>
              </w:rPr>
              <w:t xml:space="preserve"> </w:t>
            </w:r>
            <w:r w:rsidR="00B73D9E">
              <w:rPr>
                <w:sz w:val="21"/>
                <w:szCs w:val="21"/>
              </w:rPr>
              <w:t xml:space="preserve">1322 </w:t>
            </w:r>
            <w:r w:rsidR="00B73D9E" w:rsidRPr="00E53407">
              <w:rPr>
                <w:sz w:val="21"/>
                <w:szCs w:val="21"/>
              </w:rPr>
              <w:t>м</w:t>
            </w:r>
            <w:proofErr w:type="gramStart"/>
            <w:r w:rsidR="00B73D9E" w:rsidRPr="00E53407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04237F" w:rsidRPr="00E53407" w:rsidTr="00D772F1">
        <w:tc>
          <w:tcPr>
            <w:tcW w:w="2802" w:type="dxa"/>
            <w:vMerge w:val="restart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  <w:lang w:val="en-US"/>
              </w:rPr>
            </w:pPr>
            <w:r w:rsidRPr="00E53407">
              <w:rPr>
                <w:sz w:val="21"/>
                <w:szCs w:val="21"/>
              </w:rPr>
              <w:t xml:space="preserve">Координаты, </w:t>
            </w:r>
            <w:proofErr w:type="gramStart"/>
            <w:r w:rsidRPr="00E53407">
              <w:rPr>
                <w:sz w:val="21"/>
                <w:szCs w:val="21"/>
              </w:rPr>
              <w:t>м</w:t>
            </w:r>
            <w:proofErr w:type="gramEnd"/>
          </w:p>
        </w:tc>
      </w:tr>
      <w:tr w:rsidR="0004237F" w:rsidRPr="00E53407" w:rsidTr="00D772F1">
        <w:tc>
          <w:tcPr>
            <w:tcW w:w="2802" w:type="dxa"/>
            <w:vMerge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04237F" w:rsidRPr="00E53407" w:rsidRDefault="0004237F" w:rsidP="008B4695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4237F" w:rsidRPr="00E53407" w:rsidRDefault="0004237F" w:rsidP="008B4695">
            <w:pPr>
              <w:jc w:val="center"/>
              <w:rPr>
                <w:sz w:val="21"/>
                <w:szCs w:val="21"/>
                <w:lang w:val="en-US"/>
              </w:rPr>
            </w:pPr>
            <w:r w:rsidRPr="00E53407">
              <w:rPr>
                <w:sz w:val="21"/>
                <w:szCs w:val="21"/>
                <w:lang w:val="en-US"/>
              </w:rPr>
              <w:t>Y</w:t>
            </w:r>
          </w:p>
        </w:tc>
      </w:tr>
      <w:tr w:rsidR="0004237F" w:rsidRPr="00E53407" w:rsidTr="00D772F1">
        <w:tc>
          <w:tcPr>
            <w:tcW w:w="2802" w:type="dxa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3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400257.42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3333781.38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2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400258.87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3333782.03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400275.81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3333761.83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4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400313.77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3333750.13</w:t>
            </w:r>
          </w:p>
        </w:tc>
      </w:tr>
      <w:tr w:rsidR="00B73D9E" w:rsidRPr="00E53407" w:rsidTr="00DC5F7E">
        <w:trPr>
          <w:trHeight w:val="113"/>
        </w:trPr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400327.36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3333779.53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6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400340.33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3333813.96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7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400350.53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3333842.91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400359.51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3333870.80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9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400365.30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3333897.25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400367.74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3333921.46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400370.83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3333949.81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400373.68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3333977.46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400384.51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3334005.45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400395.08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3334032.79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400390.89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3334034.41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400380.31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3334007.07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400369.26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3333978.53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400366.36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3333950.29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400363.26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3333921.93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400360.85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3333897.96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400355.16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3333871.97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400346.26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3333844.35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400336.10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3333815.50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400323.21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3333781.27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400311.34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3333755.59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400278.41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3333765.74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400260.13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3333787.53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400254.18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3333784.86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400252.97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3333784.69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400253.57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3333780.53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400257.47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3333781.05</w:t>
            </w:r>
          </w:p>
        </w:tc>
      </w:tr>
      <w:tr w:rsidR="00B73D9E" w:rsidRPr="00E53407" w:rsidTr="00DC5F7E">
        <w:tc>
          <w:tcPr>
            <w:tcW w:w="2802" w:type="dxa"/>
            <w:shd w:val="clear" w:color="auto" w:fill="auto"/>
            <w:vAlign w:val="bottom"/>
          </w:tcPr>
          <w:p w:rsidR="00B73D9E" w:rsidRPr="00071DB3" w:rsidRDefault="00B73D9E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400257.42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73D9E" w:rsidRPr="00B73D9E" w:rsidRDefault="00B73D9E" w:rsidP="00B73D9E">
            <w:pPr>
              <w:jc w:val="center"/>
              <w:rPr>
                <w:color w:val="000000"/>
                <w:sz w:val="21"/>
                <w:szCs w:val="21"/>
              </w:rPr>
            </w:pPr>
            <w:r w:rsidRPr="00B73D9E">
              <w:rPr>
                <w:color w:val="000000"/>
                <w:sz w:val="21"/>
                <w:szCs w:val="21"/>
              </w:rPr>
              <w:t>3333781.38</w:t>
            </w:r>
          </w:p>
        </w:tc>
      </w:tr>
      <w:tr w:rsidR="00F64A22" w:rsidRPr="00E53407" w:rsidTr="007C5E4F">
        <w:tc>
          <w:tcPr>
            <w:tcW w:w="10206" w:type="dxa"/>
            <w:gridSpan w:val="3"/>
            <w:shd w:val="clear" w:color="auto" w:fill="auto"/>
            <w:vAlign w:val="bottom"/>
          </w:tcPr>
          <w:p w:rsidR="00F64A22" w:rsidRPr="00F64A22" w:rsidRDefault="00F64A22" w:rsidP="00F64A22">
            <w:pPr>
              <w:rPr>
                <w:color w:val="000000"/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 xml:space="preserve">Система координат </w:t>
            </w:r>
            <w:proofErr w:type="gramStart"/>
            <w:r w:rsidRPr="00E53407">
              <w:rPr>
                <w:sz w:val="21"/>
                <w:szCs w:val="21"/>
              </w:rPr>
              <w:t>МСК</w:t>
            </w:r>
            <w:proofErr w:type="gramEnd"/>
            <w:r w:rsidRPr="00E53407">
              <w:rPr>
                <w:sz w:val="21"/>
                <w:szCs w:val="21"/>
              </w:rPr>
              <w:t xml:space="preserve"> -38, зона 3  </w:t>
            </w:r>
          </w:p>
        </w:tc>
      </w:tr>
    </w:tbl>
    <w:p w:rsidR="001C2F42" w:rsidRPr="00E53407" w:rsidRDefault="001C2F42" w:rsidP="002E69BF">
      <w:pPr>
        <w:rPr>
          <w:noProof/>
          <w:sz w:val="21"/>
          <w:szCs w:val="21"/>
        </w:rPr>
      </w:pPr>
    </w:p>
    <w:tbl>
      <w:tblPr>
        <w:tblpPr w:leftFromText="180" w:rightFromText="180" w:vertAnchor="text" w:horzAnchor="margin" w:tblpY="-5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8363"/>
      </w:tblGrid>
      <w:tr w:rsidR="009A48EA" w:rsidRPr="00E53407" w:rsidTr="009A48EA">
        <w:trPr>
          <w:trHeight w:val="42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E53407" w:rsidRDefault="009A48EA" w:rsidP="009A48E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 xml:space="preserve">Площадь, </w:t>
            </w:r>
            <w:proofErr w:type="spellStart"/>
            <w:r w:rsidRPr="00E53407">
              <w:rPr>
                <w:sz w:val="21"/>
                <w:szCs w:val="21"/>
              </w:rPr>
              <w:t>кв.м</w:t>
            </w:r>
            <w:proofErr w:type="spellEnd"/>
            <w:r w:rsidRPr="00E53407">
              <w:rPr>
                <w:sz w:val="21"/>
                <w:szCs w:val="21"/>
              </w:rPr>
              <w:t>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E53407" w:rsidRDefault="009A48EA" w:rsidP="009A48E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Цель установления публичного сервитута</w:t>
            </w:r>
          </w:p>
        </w:tc>
      </w:tr>
      <w:tr w:rsidR="009A48EA" w:rsidRPr="00E53407" w:rsidTr="009A48EA">
        <w:trPr>
          <w:trHeight w:val="69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E53407" w:rsidRDefault="005D12C6" w:rsidP="005D12C6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1644 </w:t>
            </w:r>
            <w:r w:rsidR="00B8556E" w:rsidRPr="00E53407">
              <w:rPr>
                <w:sz w:val="21"/>
                <w:szCs w:val="21"/>
              </w:rPr>
              <w:t>м</w:t>
            </w:r>
            <w:proofErr w:type="gramStart"/>
            <w:r w:rsidR="00B8556E" w:rsidRPr="00E53407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E53407" w:rsidRDefault="00376DBB" w:rsidP="005D12C6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в целях строительства объекта электросетевого хозяйства: «</w:t>
            </w:r>
            <w:proofErr w:type="gramStart"/>
            <w:r w:rsidR="005D12C6" w:rsidRPr="005D12C6">
              <w:rPr>
                <w:sz w:val="21"/>
                <w:szCs w:val="21"/>
              </w:rPr>
              <w:t>ВЛ</w:t>
            </w:r>
            <w:proofErr w:type="gramEnd"/>
            <w:r w:rsidR="005D12C6" w:rsidRPr="005D12C6">
              <w:rPr>
                <w:sz w:val="21"/>
                <w:szCs w:val="21"/>
              </w:rPr>
              <w:t xml:space="preserve"> 0</w:t>
            </w:r>
            <w:r w:rsidR="00B73D9E">
              <w:rPr>
                <w:sz w:val="21"/>
                <w:szCs w:val="21"/>
              </w:rPr>
              <w:t xml:space="preserve">,4 </w:t>
            </w:r>
            <w:proofErr w:type="spellStart"/>
            <w:r w:rsidR="00B73D9E">
              <w:rPr>
                <w:sz w:val="21"/>
                <w:szCs w:val="21"/>
              </w:rPr>
              <w:t>кВ</w:t>
            </w:r>
            <w:proofErr w:type="spellEnd"/>
            <w:r w:rsidR="00B73D9E">
              <w:rPr>
                <w:sz w:val="21"/>
                <w:szCs w:val="21"/>
              </w:rPr>
              <w:t xml:space="preserve"> от КТП 1-1602 в д. </w:t>
            </w:r>
            <w:proofErr w:type="spellStart"/>
            <w:r w:rsidR="00B73D9E">
              <w:rPr>
                <w:sz w:val="21"/>
                <w:szCs w:val="21"/>
              </w:rPr>
              <w:t>Карлук</w:t>
            </w:r>
            <w:proofErr w:type="spellEnd"/>
            <w:r w:rsidR="005D12C6" w:rsidRPr="005D12C6">
              <w:rPr>
                <w:sz w:val="21"/>
                <w:szCs w:val="21"/>
              </w:rPr>
              <w:t>, инв. 6000916109</w:t>
            </w:r>
            <w:r w:rsidRPr="00E53407">
              <w:rPr>
                <w:sz w:val="21"/>
                <w:szCs w:val="21"/>
              </w:rPr>
              <w:t>»</w:t>
            </w:r>
            <w:r w:rsidR="00AC73AB" w:rsidRPr="00AC73AB">
              <w:rPr>
                <w:sz w:val="21"/>
                <w:szCs w:val="21"/>
              </w:rPr>
              <w:t xml:space="preserve"> (ТР 5961/22)</w:t>
            </w:r>
            <w:r w:rsidRPr="00E53407">
              <w:rPr>
                <w:sz w:val="21"/>
                <w:szCs w:val="21"/>
              </w:rPr>
              <w:t>, необходимого для подключения (технологического присоединения) к сетям инженерно-технического обеспечения</w:t>
            </w:r>
          </w:p>
        </w:tc>
      </w:tr>
    </w:tbl>
    <w:p w:rsidR="008A19AA" w:rsidRDefault="008A19AA" w:rsidP="002E69BF">
      <w:pPr>
        <w:rPr>
          <w:noProof/>
          <w:sz w:val="8"/>
          <w:szCs w:val="8"/>
        </w:rPr>
      </w:pPr>
    </w:p>
    <w:p w:rsidR="00E1547E" w:rsidRDefault="00E1547E" w:rsidP="002E69BF">
      <w:pPr>
        <w:rPr>
          <w:noProof/>
          <w:sz w:val="8"/>
          <w:szCs w:val="8"/>
        </w:rPr>
      </w:pPr>
    </w:p>
    <w:p w:rsidR="00E1547E" w:rsidRDefault="00E1547E" w:rsidP="002E69BF">
      <w:pPr>
        <w:rPr>
          <w:noProof/>
          <w:sz w:val="8"/>
          <w:szCs w:val="8"/>
        </w:rPr>
      </w:pPr>
    </w:p>
    <w:p w:rsidR="00B42632" w:rsidRDefault="00B42632">
      <w:pPr>
        <w:rPr>
          <w:noProof/>
          <w:sz w:val="8"/>
          <w:szCs w:val="8"/>
        </w:rPr>
      </w:pPr>
      <w:r>
        <w:rPr>
          <w:noProof/>
          <w:sz w:val="8"/>
          <w:szCs w:val="8"/>
        </w:rPr>
        <w:br w:type="page"/>
      </w:r>
    </w:p>
    <w:p w:rsidR="00E1547E" w:rsidRDefault="00E1547E" w:rsidP="002E69BF">
      <w:pPr>
        <w:rPr>
          <w:noProof/>
          <w:sz w:val="8"/>
          <w:szCs w:val="8"/>
        </w:rPr>
      </w:pPr>
    </w:p>
    <w:p w:rsidR="00E1547E" w:rsidRDefault="00E1547E" w:rsidP="002E69BF">
      <w:pPr>
        <w:rPr>
          <w:noProof/>
          <w:sz w:val="8"/>
          <w:szCs w:val="8"/>
        </w:rPr>
      </w:pPr>
    </w:p>
    <w:p w:rsidR="00E1547E" w:rsidRDefault="00E1547E" w:rsidP="002E69BF">
      <w:pPr>
        <w:rPr>
          <w:noProof/>
          <w:sz w:val="8"/>
          <w:szCs w:val="8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8A19AA" w:rsidRPr="005B4876" w:rsidTr="00B52667">
        <w:trPr>
          <w:trHeight w:val="6690"/>
        </w:trPr>
        <w:tc>
          <w:tcPr>
            <w:tcW w:w="10206" w:type="dxa"/>
            <w:vAlign w:val="bottom"/>
          </w:tcPr>
          <w:p w:rsidR="002D262F" w:rsidRDefault="002D262F" w:rsidP="00FB5ADC">
            <w:pPr>
              <w:jc w:val="center"/>
              <w:rPr>
                <w:b/>
                <w:sz w:val="20"/>
                <w:szCs w:val="20"/>
              </w:rPr>
            </w:pPr>
          </w:p>
          <w:p w:rsidR="0055328D" w:rsidRPr="00E56B69" w:rsidRDefault="005D5C37" w:rsidP="005E17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СХЕМА РАСПОЛОЖЕНИЯ  ГРАНИЦ  ПУБЛИЧНОГО СЕРВИТУТА</w:t>
            </w:r>
          </w:p>
          <w:p w:rsidR="00E56B69" w:rsidRDefault="005D12C6" w:rsidP="00FB5AD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60960</wp:posOffset>
                  </wp:positionV>
                  <wp:extent cx="6343650" cy="5610225"/>
                  <wp:effectExtent l="19050" t="0" r="0" b="0"/>
                  <wp:wrapNone/>
                  <wp:docPr id="5" name="Рисунок 4" descr="карта пс (заявка2 - 169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пс (заявка2 - 1693)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61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5D12C6" w:rsidRDefault="005D12C6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400530" w:rsidRDefault="00400530" w:rsidP="00400530">
            <w:pPr>
              <w:rPr>
                <w:b/>
                <w:sz w:val="21"/>
                <w:szCs w:val="21"/>
              </w:rPr>
            </w:pPr>
          </w:p>
          <w:p w:rsidR="00FB5ADC" w:rsidRPr="00041B92" w:rsidRDefault="005D12C6" w:rsidP="00FB5AD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Масштаб 1: 3</w:t>
            </w:r>
            <w:r w:rsidR="00071DB3">
              <w:rPr>
                <w:b/>
                <w:sz w:val="21"/>
                <w:szCs w:val="21"/>
              </w:rPr>
              <w:t>000</w:t>
            </w:r>
          </w:p>
          <w:p w:rsidR="00526771" w:rsidRDefault="00720E40" w:rsidP="0052677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     </w:t>
            </w:r>
            <w:r w:rsidR="002B03BA">
              <w:rPr>
                <w:b/>
                <w:bCs/>
                <w:color w:val="000000"/>
                <w:sz w:val="21"/>
                <w:szCs w:val="21"/>
              </w:rPr>
              <w:t xml:space="preserve">       </w:t>
            </w:r>
          </w:p>
          <w:p w:rsidR="005D12C6" w:rsidRPr="00041B92" w:rsidRDefault="005D12C6" w:rsidP="00526771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</w:p>
          <w:p w:rsidR="00526771" w:rsidRPr="00D27172" w:rsidRDefault="00526771" w:rsidP="0052677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        </w:t>
            </w:r>
            <w:r w:rsidRPr="00D27172">
              <w:rPr>
                <w:b/>
                <w:bCs/>
                <w:color w:val="000000"/>
                <w:sz w:val="21"/>
                <w:szCs w:val="21"/>
              </w:rPr>
              <w:t xml:space="preserve">Условные обозначения: </w:t>
            </w:r>
          </w:p>
          <w:p w:rsidR="00526771" w:rsidRPr="00041B92" w:rsidRDefault="00526771" w:rsidP="00526771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 w:rsidRPr="00041B92">
              <w:rPr>
                <w:rFonts w:ascii="Arial" w:hAnsi="Arial" w:cs="Arial"/>
                <w:bCs/>
                <w:iCs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 xml:space="preserve">    </w:t>
            </w:r>
            <w:r w:rsidR="00A3227B">
              <w:rPr>
                <w:noProof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38735</wp:posOffset>
                      </wp:positionV>
                      <wp:extent cx="161925" cy="95250"/>
                      <wp:effectExtent l="10795" t="10160" r="8255" b="8890"/>
                      <wp:wrapNone/>
                      <wp:docPr id="3" name="Rectangle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7" o:spid="_x0000_s1026" style="position:absolute;margin-left:23.35pt;margin-top:3.05pt;width:12.75pt;height:7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" strokecolor="#f06"/>
                  </w:pict>
                </mc:Fallback>
              </mc:AlternateContent>
            </w:r>
            <w:r>
              <w:rPr>
                <w:color w:val="000000"/>
                <w:sz w:val="21"/>
                <w:szCs w:val="21"/>
              </w:rPr>
              <w:t xml:space="preserve">      </w:t>
            </w:r>
            <w:r w:rsidRPr="00041B92">
              <w:rPr>
                <w:b/>
                <w:bCs/>
                <w:color w:val="000000"/>
                <w:sz w:val="21"/>
                <w:szCs w:val="21"/>
              </w:rPr>
              <w:t>--</w:t>
            </w:r>
            <w:r w:rsidRPr="00041B92">
              <w:rPr>
                <w:color w:val="000000"/>
                <w:sz w:val="21"/>
                <w:szCs w:val="21"/>
              </w:rPr>
              <w:t xml:space="preserve"> </w:t>
            </w:r>
            <w:r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>
              <w:rPr>
                <w:sz w:val="21"/>
                <w:szCs w:val="21"/>
              </w:rPr>
              <w:t>та);</w:t>
            </w:r>
          </w:p>
          <w:p w:rsidR="00526771" w:rsidRDefault="00A3227B" w:rsidP="00526771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33655</wp:posOffset>
                      </wp:positionV>
                      <wp:extent cx="161925" cy="95250"/>
                      <wp:effectExtent l="8890" t="14605" r="10160" b="13970"/>
                      <wp:wrapNone/>
                      <wp:docPr id="2" name="Rectangle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9" o:spid="_x0000_s1026" style="position:absolute;margin-left:23.2pt;margin-top:2.65pt;width:12.75pt;height:7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" strokecolor="#974706 [1609]" strokeweight="1pt"/>
                  </w:pict>
                </mc:Fallback>
              </mc:AlternateContent>
            </w:r>
            <w:r w:rsidR="00526771">
              <w:rPr>
                <w:color w:val="000000"/>
                <w:sz w:val="21"/>
                <w:szCs w:val="21"/>
              </w:rPr>
              <w:t xml:space="preserve">               </w:t>
            </w:r>
            <w:r w:rsidR="00526771" w:rsidRPr="00041B92">
              <w:rPr>
                <w:color w:val="000000"/>
                <w:sz w:val="21"/>
                <w:szCs w:val="21"/>
              </w:rPr>
              <w:t xml:space="preserve">-- </w:t>
            </w:r>
            <w:r w:rsidR="00526771">
              <w:rPr>
                <w:color w:val="000000"/>
                <w:sz w:val="21"/>
                <w:szCs w:val="21"/>
              </w:rPr>
              <w:t>граница земельного участка, сведения о котором внесены в ЕГРН;</w:t>
            </w:r>
          </w:p>
          <w:p w:rsidR="00526771" w:rsidRDefault="00F60359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  </w:t>
            </w:r>
            <w:r w:rsidR="00526771"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071DB3">
              <w:rPr>
                <w:rFonts w:ascii="Arial" w:hAnsi="Arial" w:cs="Arial"/>
                <w:color w:val="000000" w:themeColor="text1"/>
                <w:sz w:val="20"/>
                <w:szCs w:val="20"/>
              </w:rPr>
              <w:t>38:06:111418</w:t>
            </w:r>
            <w:r w:rsidR="00526771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 w:rsidR="005D12C6">
              <w:rPr>
                <w:rFonts w:ascii="Arial" w:hAnsi="Arial" w:cs="Arial"/>
                <w:color w:val="000000" w:themeColor="text1"/>
                <w:sz w:val="20"/>
                <w:szCs w:val="20"/>
              </w:rPr>
              <w:t>6113</w:t>
            </w:r>
            <w:r w:rsidR="00071DB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526771"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="00526771" w:rsidRPr="00041B92">
              <w:rPr>
                <w:color w:val="000000" w:themeColor="text1"/>
                <w:sz w:val="21"/>
                <w:szCs w:val="21"/>
              </w:rPr>
              <w:t xml:space="preserve">кадастровый номер земельного </w:t>
            </w:r>
            <w:r w:rsidR="00526771">
              <w:rPr>
                <w:color w:val="000000" w:themeColor="text1"/>
                <w:sz w:val="21"/>
                <w:szCs w:val="21"/>
              </w:rPr>
              <w:t>участка;</w:t>
            </w:r>
          </w:p>
          <w:p w:rsidR="00400530" w:rsidRPr="00400530" w:rsidRDefault="00400530" w:rsidP="00526771">
            <w:pPr>
              <w:autoSpaceDE w:val="0"/>
              <w:autoSpaceDN w:val="0"/>
              <w:adjustRightInd w:val="0"/>
              <w:rPr>
                <w:rFonts w:ascii="Arial" w:hAnsi="Arial" w:cs="Arial"/>
                <w:color w:val="007FFF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</w:t>
            </w:r>
            <w:r w:rsidRPr="00E53407">
              <w:rPr>
                <w:b/>
                <w:color w:val="000000"/>
                <w:sz w:val="21"/>
                <w:szCs w:val="21"/>
              </w:rPr>
              <w:t xml:space="preserve">     </w:t>
            </w:r>
            <w:r w:rsidRPr="00E53407">
              <w:rPr>
                <w:rFonts w:ascii="Arial" w:hAnsi="Arial" w:cs="Arial"/>
                <w:b/>
                <w:i/>
                <w:color w:val="0000CC"/>
                <w:sz w:val="20"/>
                <w:szCs w:val="20"/>
              </w:rPr>
              <w:t>38:06:1</w:t>
            </w:r>
            <w:r w:rsidR="00071DB3">
              <w:rPr>
                <w:rFonts w:ascii="Arial" w:hAnsi="Arial" w:cs="Arial"/>
                <w:b/>
                <w:i/>
                <w:color w:val="0000CC"/>
                <w:sz w:val="20"/>
                <w:szCs w:val="20"/>
              </w:rPr>
              <w:t>11418</w:t>
            </w:r>
            <w:r w:rsidR="00E53407">
              <w:rPr>
                <w:rFonts w:ascii="Arial" w:hAnsi="Arial" w:cs="Arial"/>
                <w:i/>
                <w:color w:val="0000CC"/>
                <w:sz w:val="20"/>
                <w:szCs w:val="20"/>
              </w:rPr>
              <w:t xml:space="preserve">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>кадастровый номер квартала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</w:p>
          <w:p w:rsidR="00526771" w:rsidRDefault="00A3227B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46990</wp:posOffset>
                      </wp:positionV>
                      <wp:extent cx="63500" cy="46355"/>
                      <wp:effectExtent l="8890" t="8890" r="13335" b="11430"/>
                      <wp:wrapNone/>
                      <wp:docPr id="1" name="Oval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63500" cy="463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18" o:spid="_x0000_s1026" style="position:absolute;margin-left:23.2pt;margin-top:3.7pt;width:5pt;height:3.6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" fillcolor="black"/>
                  </w:pict>
                </mc:Fallback>
              </mc:AlternateContent>
            </w:r>
            <w:r w:rsidR="00526771" w:rsidRPr="00041B92">
              <w:rPr>
                <w:color w:val="000000" w:themeColor="text1"/>
                <w:sz w:val="21"/>
                <w:szCs w:val="21"/>
              </w:rPr>
              <w:t xml:space="preserve">          </w:t>
            </w:r>
            <w:r w:rsidR="00526771">
              <w:rPr>
                <w:color w:val="000000" w:themeColor="text1"/>
                <w:sz w:val="21"/>
                <w:szCs w:val="21"/>
              </w:rPr>
              <w:t xml:space="preserve"> </w:t>
            </w:r>
            <w:r w:rsidR="00526771" w:rsidRPr="00041B92">
              <w:rPr>
                <w:color w:val="000000" w:themeColor="text1"/>
                <w:sz w:val="21"/>
                <w:szCs w:val="21"/>
              </w:rPr>
              <w:t xml:space="preserve"> н</w:t>
            </w:r>
            <w:proofErr w:type="gramStart"/>
            <w:r w:rsidR="00526771" w:rsidRPr="00041B92">
              <w:rPr>
                <w:color w:val="000000" w:themeColor="text1"/>
                <w:sz w:val="21"/>
                <w:szCs w:val="21"/>
              </w:rPr>
              <w:t>1</w:t>
            </w:r>
            <w:proofErr w:type="gramEnd"/>
            <w:r w:rsidR="00526771" w:rsidRPr="00041B92">
              <w:rPr>
                <w:color w:val="000000" w:themeColor="text1"/>
                <w:sz w:val="21"/>
                <w:szCs w:val="21"/>
              </w:rPr>
              <w:t xml:space="preserve"> – поворотная точка</w:t>
            </w:r>
          </w:p>
          <w:p w:rsidR="00526771" w:rsidRDefault="00526771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B03BA" w:rsidRDefault="002B03BA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FB5ADC" w:rsidRPr="00041B92" w:rsidRDefault="00FB5ADC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416776" w:rsidRDefault="00FB5ADC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 w:rsidRPr="00041B92">
              <w:rPr>
                <w:color w:val="000000" w:themeColor="text1"/>
                <w:sz w:val="21"/>
                <w:szCs w:val="21"/>
              </w:rPr>
              <w:t xml:space="preserve">        </w:t>
            </w:r>
          </w:p>
          <w:p w:rsidR="005E19C0" w:rsidRDefault="005E19C0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E19C0" w:rsidRDefault="005E19C0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Pr="001E404E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</w:tc>
      </w:tr>
    </w:tbl>
    <w:p w:rsidR="002E69BF" w:rsidRDefault="002E69BF" w:rsidP="002E69BF">
      <w:pPr>
        <w:rPr>
          <w:sz w:val="8"/>
          <w:szCs w:val="8"/>
        </w:rPr>
      </w:pPr>
    </w:p>
    <w:p w:rsidR="005B69CF" w:rsidRDefault="005B69CF" w:rsidP="002E69BF">
      <w:pPr>
        <w:rPr>
          <w:sz w:val="8"/>
          <w:szCs w:val="8"/>
        </w:rPr>
      </w:pPr>
    </w:p>
    <w:p w:rsidR="005B69CF" w:rsidRDefault="005B69CF" w:rsidP="002E69BF">
      <w:pPr>
        <w:rPr>
          <w:sz w:val="21"/>
          <w:szCs w:val="21"/>
        </w:rPr>
      </w:pPr>
    </w:p>
    <w:p w:rsidR="005B69CF" w:rsidRPr="005B69CF" w:rsidRDefault="005B69CF" w:rsidP="002E69BF">
      <w:pPr>
        <w:rPr>
          <w:sz w:val="21"/>
          <w:szCs w:val="21"/>
        </w:rPr>
      </w:pPr>
      <w:bookmarkStart w:id="0" w:name="_GoBack"/>
      <w:bookmarkEnd w:id="0"/>
      <w:r w:rsidRPr="005B69CF">
        <w:rPr>
          <w:sz w:val="21"/>
          <w:szCs w:val="21"/>
        </w:rPr>
        <w:t xml:space="preserve">Заместитель Мэра по жизнеобеспечению </w:t>
      </w:r>
      <w:r>
        <w:rPr>
          <w:sz w:val="21"/>
          <w:szCs w:val="21"/>
        </w:rPr>
        <w:t xml:space="preserve">                                                                                             </w:t>
      </w:r>
      <w:r w:rsidRPr="005B69CF">
        <w:rPr>
          <w:sz w:val="21"/>
          <w:szCs w:val="21"/>
        </w:rPr>
        <w:t xml:space="preserve">Ю.Р. </w:t>
      </w:r>
      <w:proofErr w:type="spellStart"/>
      <w:r w:rsidRPr="005B69CF">
        <w:rPr>
          <w:sz w:val="21"/>
          <w:szCs w:val="21"/>
        </w:rPr>
        <w:t>Витер</w:t>
      </w:r>
      <w:proofErr w:type="spellEnd"/>
    </w:p>
    <w:sectPr w:rsidR="005B69CF" w:rsidRPr="005B69CF" w:rsidSect="00890021">
      <w:footerReference w:type="even" r:id="rId9"/>
      <w:footerReference w:type="default" r:id="rId10"/>
      <w:pgSz w:w="11906" w:h="16838" w:code="9"/>
      <w:pgMar w:top="284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78B" w:rsidRDefault="0010578B">
      <w:r>
        <w:separator/>
      </w:r>
    </w:p>
  </w:endnote>
  <w:endnote w:type="continuationSeparator" w:id="0">
    <w:p w:rsidR="0010578B" w:rsidRDefault="00105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AB3" w:rsidRDefault="00C43D91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B6AB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B6AB3" w:rsidRDefault="000B6AB3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AB3" w:rsidRDefault="000B6AB3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78B" w:rsidRDefault="0010578B">
      <w:r>
        <w:separator/>
      </w:r>
    </w:p>
  </w:footnote>
  <w:footnote w:type="continuationSeparator" w:id="0">
    <w:p w:rsidR="0010578B" w:rsidRDefault="00105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090,blue,#0606ba,#f06,#009,#36f,#1a01af,#00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021"/>
    <w:rsid w:val="00004592"/>
    <w:rsid w:val="00020B94"/>
    <w:rsid w:val="0003522C"/>
    <w:rsid w:val="00036975"/>
    <w:rsid w:val="00041B92"/>
    <w:rsid w:val="0004237F"/>
    <w:rsid w:val="00042F3B"/>
    <w:rsid w:val="00051412"/>
    <w:rsid w:val="0005716A"/>
    <w:rsid w:val="00071DB3"/>
    <w:rsid w:val="00073427"/>
    <w:rsid w:val="0007437B"/>
    <w:rsid w:val="000823EC"/>
    <w:rsid w:val="00095CCE"/>
    <w:rsid w:val="000A1E07"/>
    <w:rsid w:val="000B530F"/>
    <w:rsid w:val="000B6AB3"/>
    <w:rsid w:val="000C1836"/>
    <w:rsid w:val="000C6E39"/>
    <w:rsid w:val="000D09FF"/>
    <w:rsid w:val="000D59F8"/>
    <w:rsid w:val="000E0AF3"/>
    <w:rsid w:val="000E54D2"/>
    <w:rsid w:val="000E56A9"/>
    <w:rsid w:val="000E584C"/>
    <w:rsid w:val="000E6177"/>
    <w:rsid w:val="0010578B"/>
    <w:rsid w:val="001200D0"/>
    <w:rsid w:val="00122D6B"/>
    <w:rsid w:val="00125265"/>
    <w:rsid w:val="00134BEC"/>
    <w:rsid w:val="001369D1"/>
    <w:rsid w:val="001505F2"/>
    <w:rsid w:val="0015073B"/>
    <w:rsid w:val="001510AF"/>
    <w:rsid w:val="001556B0"/>
    <w:rsid w:val="00164EA9"/>
    <w:rsid w:val="00170DEB"/>
    <w:rsid w:val="0017456E"/>
    <w:rsid w:val="001A1530"/>
    <w:rsid w:val="001A1717"/>
    <w:rsid w:val="001A6411"/>
    <w:rsid w:val="001A7A22"/>
    <w:rsid w:val="001B0696"/>
    <w:rsid w:val="001C2F42"/>
    <w:rsid w:val="001C3AD5"/>
    <w:rsid w:val="001C6FA3"/>
    <w:rsid w:val="001D1BAD"/>
    <w:rsid w:val="001E404E"/>
    <w:rsid w:val="00202AB9"/>
    <w:rsid w:val="00222BA2"/>
    <w:rsid w:val="00235B59"/>
    <w:rsid w:val="00245A00"/>
    <w:rsid w:val="00256C72"/>
    <w:rsid w:val="00261272"/>
    <w:rsid w:val="0026666C"/>
    <w:rsid w:val="002772FC"/>
    <w:rsid w:val="00281A40"/>
    <w:rsid w:val="00281DA4"/>
    <w:rsid w:val="002A638E"/>
    <w:rsid w:val="002B03BA"/>
    <w:rsid w:val="002B3A6F"/>
    <w:rsid w:val="002B44F8"/>
    <w:rsid w:val="002B49DF"/>
    <w:rsid w:val="002C09BF"/>
    <w:rsid w:val="002C6F7B"/>
    <w:rsid w:val="002D262F"/>
    <w:rsid w:val="002E3FCA"/>
    <w:rsid w:val="002E69BF"/>
    <w:rsid w:val="003129C3"/>
    <w:rsid w:val="00335943"/>
    <w:rsid w:val="00335B15"/>
    <w:rsid w:val="00344870"/>
    <w:rsid w:val="003549A0"/>
    <w:rsid w:val="00354CE9"/>
    <w:rsid w:val="0035555F"/>
    <w:rsid w:val="00376DBB"/>
    <w:rsid w:val="0038624B"/>
    <w:rsid w:val="00391499"/>
    <w:rsid w:val="00394B70"/>
    <w:rsid w:val="003A159D"/>
    <w:rsid w:val="003C2998"/>
    <w:rsid w:val="003C627B"/>
    <w:rsid w:val="003E75C4"/>
    <w:rsid w:val="003F3DBA"/>
    <w:rsid w:val="003F7F20"/>
    <w:rsid w:val="00400530"/>
    <w:rsid w:val="0040253E"/>
    <w:rsid w:val="0040456D"/>
    <w:rsid w:val="00416776"/>
    <w:rsid w:val="004179A5"/>
    <w:rsid w:val="0042143E"/>
    <w:rsid w:val="00421742"/>
    <w:rsid w:val="00423EAF"/>
    <w:rsid w:val="00432044"/>
    <w:rsid w:val="004561AA"/>
    <w:rsid w:val="0046588C"/>
    <w:rsid w:val="0048756A"/>
    <w:rsid w:val="004951A1"/>
    <w:rsid w:val="004C2A63"/>
    <w:rsid w:val="004D0E59"/>
    <w:rsid w:val="004F677A"/>
    <w:rsid w:val="005203DF"/>
    <w:rsid w:val="00521539"/>
    <w:rsid w:val="005264E5"/>
    <w:rsid w:val="00526771"/>
    <w:rsid w:val="00526904"/>
    <w:rsid w:val="0052778D"/>
    <w:rsid w:val="005305EF"/>
    <w:rsid w:val="0053341E"/>
    <w:rsid w:val="00534451"/>
    <w:rsid w:val="00536E49"/>
    <w:rsid w:val="00537A03"/>
    <w:rsid w:val="0054169C"/>
    <w:rsid w:val="0055328D"/>
    <w:rsid w:val="005637F9"/>
    <w:rsid w:val="00563CC4"/>
    <w:rsid w:val="005733CF"/>
    <w:rsid w:val="00576B2C"/>
    <w:rsid w:val="00580A7E"/>
    <w:rsid w:val="00583DAE"/>
    <w:rsid w:val="005928AE"/>
    <w:rsid w:val="00596163"/>
    <w:rsid w:val="0059654F"/>
    <w:rsid w:val="005A19AD"/>
    <w:rsid w:val="005B4876"/>
    <w:rsid w:val="005B69CF"/>
    <w:rsid w:val="005B7673"/>
    <w:rsid w:val="005B77DD"/>
    <w:rsid w:val="005C5B40"/>
    <w:rsid w:val="005C638E"/>
    <w:rsid w:val="005D12C6"/>
    <w:rsid w:val="005D5C37"/>
    <w:rsid w:val="005D5EED"/>
    <w:rsid w:val="005D6991"/>
    <w:rsid w:val="005D6BB6"/>
    <w:rsid w:val="005E17CD"/>
    <w:rsid w:val="005E19C0"/>
    <w:rsid w:val="005E5C48"/>
    <w:rsid w:val="005E7FCB"/>
    <w:rsid w:val="005F720F"/>
    <w:rsid w:val="005F7E5A"/>
    <w:rsid w:val="00606548"/>
    <w:rsid w:val="006151C2"/>
    <w:rsid w:val="006271DB"/>
    <w:rsid w:val="00670344"/>
    <w:rsid w:val="006731FF"/>
    <w:rsid w:val="006803CA"/>
    <w:rsid w:val="006807C0"/>
    <w:rsid w:val="006903F2"/>
    <w:rsid w:val="00693753"/>
    <w:rsid w:val="00696686"/>
    <w:rsid w:val="0069704A"/>
    <w:rsid w:val="006A0AC3"/>
    <w:rsid w:val="006A16E6"/>
    <w:rsid w:val="006A4EE3"/>
    <w:rsid w:val="006A750A"/>
    <w:rsid w:val="006B7CB2"/>
    <w:rsid w:val="006B7EAA"/>
    <w:rsid w:val="006C1AA7"/>
    <w:rsid w:val="006D7744"/>
    <w:rsid w:val="006E57A3"/>
    <w:rsid w:val="0070412E"/>
    <w:rsid w:val="00705A40"/>
    <w:rsid w:val="007062C2"/>
    <w:rsid w:val="0071241E"/>
    <w:rsid w:val="00720E40"/>
    <w:rsid w:val="00724B44"/>
    <w:rsid w:val="00732DEE"/>
    <w:rsid w:val="0075420C"/>
    <w:rsid w:val="00756082"/>
    <w:rsid w:val="00777DCA"/>
    <w:rsid w:val="007915B4"/>
    <w:rsid w:val="007938FB"/>
    <w:rsid w:val="007A01ED"/>
    <w:rsid w:val="007A6501"/>
    <w:rsid w:val="007A7CCA"/>
    <w:rsid w:val="007B1A3F"/>
    <w:rsid w:val="007B21FA"/>
    <w:rsid w:val="007C7D5C"/>
    <w:rsid w:val="007D0627"/>
    <w:rsid w:val="007D4C30"/>
    <w:rsid w:val="007E0713"/>
    <w:rsid w:val="007E1B10"/>
    <w:rsid w:val="007F560E"/>
    <w:rsid w:val="00810005"/>
    <w:rsid w:val="008220B9"/>
    <w:rsid w:val="00831846"/>
    <w:rsid w:val="00835B1C"/>
    <w:rsid w:val="00836A1B"/>
    <w:rsid w:val="00860DE9"/>
    <w:rsid w:val="008713B6"/>
    <w:rsid w:val="008863B9"/>
    <w:rsid w:val="00890021"/>
    <w:rsid w:val="008A19AA"/>
    <w:rsid w:val="008A1A7D"/>
    <w:rsid w:val="008A3B5E"/>
    <w:rsid w:val="008B14F5"/>
    <w:rsid w:val="008B4695"/>
    <w:rsid w:val="008B64EC"/>
    <w:rsid w:val="008C3345"/>
    <w:rsid w:val="008C7844"/>
    <w:rsid w:val="008D1AD6"/>
    <w:rsid w:val="008D51C3"/>
    <w:rsid w:val="008E64D7"/>
    <w:rsid w:val="008F49C5"/>
    <w:rsid w:val="00902FC0"/>
    <w:rsid w:val="00912984"/>
    <w:rsid w:val="00914FCC"/>
    <w:rsid w:val="00920541"/>
    <w:rsid w:val="009264FB"/>
    <w:rsid w:val="00926792"/>
    <w:rsid w:val="009271FF"/>
    <w:rsid w:val="00935AA1"/>
    <w:rsid w:val="0094596F"/>
    <w:rsid w:val="009501FA"/>
    <w:rsid w:val="009507A0"/>
    <w:rsid w:val="009543C0"/>
    <w:rsid w:val="00974A05"/>
    <w:rsid w:val="009851C6"/>
    <w:rsid w:val="009922D3"/>
    <w:rsid w:val="0099366D"/>
    <w:rsid w:val="0099583A"/>
    <w:rsid w:val="009A0C27"/>
    <w:rsid w:val="009A48EA"/>
    <w:rsid w:val="009A7E6E"/>
    <w:rsid w:val="009B2E7E"/>
    <w:rsid w:val="009B5001"/>
    <w:rsid w:val="009B5A63"/>
    <w:rsid w:val="009B6B5D"/>
    <w:rsid w:val="009D13A9"/>
    <w:rsid w:val="009D2274"/>
    <w:rsid w:val="009D61E1"/>
    <w:rsid w:val="009E4B76"/>
    <w:rsid w:val="009F3C61"/>
    <w:rsid w:val="00A00CEA"/>
    <w:rsid w:val="00A032C8"/>
    <w:rsid w:val="00A118A7"/>
    <w:rsid w:val="00A1424C"/>
    <w:rsid w:val="00A142E5"/>
    <w:rsid w:val="00A272F2"/>
    <w:rsid w:val="00A3227B"/>
    <w:rsid w:val="00A5565F"/>
    <w:rsid w:val="00A6292B"/>
    <w:rsid w:val="00A652C5"/>
    <w:rsid w:val="00A91DAB"/>
    <w:rsid w:val="00A95178"/>
    <w:rsid w:val="00AA1CC4"/>
    <w:rsid w:val="00AB0BB2"/>
    <w:rsid w:val="00AB2AD2"/>
    <w:rsid w:val="00AB5452"/>
    <w:rsid w:val="00AC3876"/>
    <w:rsid w:val="00AC73AB"/>
    <w:rsid w:val="00AD0B32"/>
    <w:rsid w:val="00AE0852"/>
    <w:rsid w:val="00AE6676"/>
    <w:rsid w:val="00AE6748"/>
    <w:rsid w:val="00AE6F1B"/>
    <w:rsid w:val="00B04E98"/>
    <w:rsid w:val="00B076B0"/>
    <w:rsid w:val="00B1456E"/>
    <w:rsid w:val="00B14F28"/>
    <w:rsid w:val="00B17B25"/>
    <w:rsid w:val="00B23CCE"/>
    <w:rsid w:val="00B251DD"/>
    <w:rsid w:val="00B31482"/>
    <w:rsid w:val="00B4125C"/>
    <w:rsid w:val="00B42632"/>
    <w:rsid w:val="00B443F2"/>
    <w:rsid w:val="00B517EC"/>
    <w:rsid w:val="00B52667"/>
    <w:rsid w:val="00B5433D"/>
    <w:rsid w:val="00B6519B"/>
    <w:rsid w:val="00B66668"/>
    <w:rsid w:val="00B67866"/>
    <w:rsid w:val="00B73D9E"/>
    <w:rsid w:val="00B750A6"/>
    <w:rsid w:val="00B82420"/>
    <w:rsid w:val="00B8556E"/>
    <w:rsid w:val="00B90051"/>
    <w:rsid w:val="00B90700"/>
    <w:rsid w:val="00B910DF"/>
    <w:rsid w:val="00BA5034"/>
    <w:rsid w:val="00BB68F5"/>
    <w:rsid w:val="00BC234A"/>
    <w:rsid w:val="00BC7731"/>
    <w:rsid w:val="00BD188A"/>
    <w:rsid w:val="00BD2F55"/>
    <w:rsid w:val="00BE1C64"/>
    <w:rsid w:val="00BF382A"/>
    <w:rsid w:val="00C01430"/>
    <w:rsid w:val="00C03AC4"/>
    <w:rsid w:val="00C0762A"/>
    <w:rsid w:val="00C2280D"/>
    <w:rsid w:val="00C24322"/>
    <w:rsid w:val="00C30323"/>
    <w:rsid w:val="00C324EA"/>
    <w:rsid w:val="00C43D91"/>
    <w:rsid w:val="00C44B64"/>
    <w:rsid w:val="00C5499F"/>
    <w:rsid w:val="00C54B37"/>
    <w:rsid w:val="00C55A7F"/>
    <w:rsid w:val="00C62444"/>
    <w:rsid w:val="00C63AE1"/>
    <w:rsid w:val="00C66D09"/>
    <w:rsid w:val="00C74B48"/>
    <w:rsid w:val="00C826C4"/>
    <w:rsid w:val="00C924DD"/>
    <w:rsid w:val="00C95373"/>
    <w:rsid w:val="00CA524A"/>
    <w:rsid w:val="00CB7932"/>
    <w:rsid w:val="00CB7982"/>
    <w:rsid w:val="00CB7D92"/>
    <w:rsid w:val="00CC0005"/>
    <w:rsid w:val="00CC4C2B"/>
    <w:rsid w:val="00CF75EF"/>
    <w:rsid w:val="00D00B35"/>
    <w:rsid w:val="00D11142"/>
    <w:rsid w:val="00D15297"/>
    <w:rsid w:val="00D23973"/>
    <w:rsid w:val="00D27172"/>
    <w:rsid w:val="00D31A86"/>
    <w:rsid w:val="00D42EF9"/>
    <w:rsid w:val="00D43770"/>
    <w:rsid w:val="00D441B1"/>
    <w:rsid w:val="00D4425F"/>
    <w:rsid w:val="00D450F8"/>
    <w:rsid w:val="00D54C13"/>
    <w:rsid w:val="00D61A0F"/>
    <w:rsid w:val="00D65BF5"/>
    <w:rsid w:val="00D772F1"/>
    <w:rsid w:val="00D808D0"/>
    <w:rsid w:val="00D84535"/>
    <w:rsid w:val="00DA3B4D"/>
    <w:rsid w:val="00DC3827"/>
    <w:rsid w:val="00DD655C"/>
    <w:rsid w:val="00DE2722"/>
    <w:rsid w:val="00DF3111"/>
    <w:rsid w:val="00DF6596"/>
    <w:rsid w:val="00DF6A6C"/>
    <w:rsid w:val="00DF7293"/>
    <w:rsid w:val="00E1547E"/>
    <w:rsid w:val="00E20842"/>
    <w:rsid w:val="00E24D8E"/>
    <w:rsid w:val="00E34A2D"/>
    <w:rsid w:val="00E47F16"/>
    <w:rsid w:val="00E53407"/>
    <w:rsid w:val="00E53DFB"/>
    <w:rsid w:val="00E55143"/>
    <w:rsid w:val="00E56B69"/>
    <w:rsid w:val="00E7440A"/>
    <w:rsid w:val="00E83432"/>
    <w:rsid w:val="00E8672D"/>
    <w:rsid w:val="00E9117E"/>
    <w:rsid w:val="00EB0B42"/>
    <w:rsid w:val="00EB1AB3"/>
    <w:rsid w:val="00EB3D31"/>
    <w:rsid w:val="00ED0963"/>
    <w:rsid w:val="00ED4D02"/>
    <w:rsid w:val="00EE1FBE"/>
    <w:rsid w:val="00EE2C78"/>
    <w:rsid w:val="00EF63BA"/>
    <w:rsid w:val="00F01E8A"/>
    <w:rsid w:val="00F024CB"/>
    <w:rsid w:val="00F07C00"/>
    <w:rsid w:val="00F119DE"/>
    <w:rsid w:val="00F179C8"/>
    <w:rsid w:val="00F24418"/>
    <w:rsid w:val="00F27D1B"/>
    <w:rsid w:val="00F403D5"/>
    <w:rsid w:val="00F52B8D"/>
    <w:rsid w:val="00F5434E"/>
    <w:rsid w:val="00F54EED"/>
    <w:rsid w:val="00F550FD"/>
    <w:rsid w:val="00F57383"/>
    <w:rsid w:val="00F60359"/>
    <w:rsid w:val="00F64A22"/>
    <w:rsid w:val="00F661FB"/>
    <w:rsid w:val="00F84664"/>
    <w:rsid w:val="00F92C56"/>
    <w:rsid w:val="00F93A13"/>
    <w:rsid w:val="00F969E1"/>
    <w:rsid w:val="00FA1FD1"/>
    <w:rsid w:val="00FA5F6E"/>
    <w:rsid w:val="00FB5ADC"/>
    <w:rsid w:val="00FC09DD"/>
    <w:rsid w:val="00FC48B8"/>
    <w:rsid w:val="00FD58C8"/>
    <w:rsid w:val="00FE06AF"/>
    <w:rsid w:val="00FE2A71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90,blue,#0606ba,#f06,#009,#36f,#1a01af,#00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2D26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D2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2D26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D2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5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2</TotalTime>
  <Pages>2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2573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Соколова Надежда Николаевна</cp:lastModifiedBy>
  <cp:revision>3</cp:revision>
  <cp:lastPrinted>2023-08-30T07:15:00Z</cp:lastPrinted>
  <dcterms:created xsi:type="dcterms:W3CDTF">2023-08-30T06:24:00Z</dcterms:created>
  <dcterms:modified xsi:type="dcterms:W3CDTF">2023-08-30T07:16:00Z</dcterms:modified>
</cp:coreProperties>
</file>