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Приложение  1 </w:t>
      </w:r>
      <w:proofErr w:type="gramStart"/>
      <w:r w:rsidRPr="00F57383">
        <w:rPr>
          <w:sz w:val="21"/>
          <w:szCs w:val="21"/>
        </w:rPr>
        <w:t>к</w:t>
      </w:r>
      <w:proofErr w:type="gramEnd"/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муниципального образования 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Иркутского района </w:t>
      </w:r>
    </w:p>
    <w:p w:rsidR="005D5C37" w:rsidRPr="00F57383" w:rsidRDefault="005D5C37" w:rsidP="005D5C37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</w:t>
      </w:r>
      <w:r w:rsidR="005F720F" w:rsidRPr="00F57383">
        <w:rPr>
          <w:sz w:val="21"/>
          <w:szCs w:val="21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№ </w:t>
      </w:r>
      <w:r w:rsidR="00E56B69" w:rsidRPr="00F57383">
        <w:rPr>
          <w:sz w:val="21"/>
          <w:szCs w:val="21"/>
          <w:u w:val="single"/>
        </w:rPr>
        <w:t xml:space="preserve">   </w:t>
      </w:r>
      <w:r w:rsidR="00705A40" w:rsidRPr="00F57383">
        <w:rPr>
          <w:sz w:val="21"/>
          <w:szCs w:val="21"/>
          <w:u w:val="single"/>
        </w:rPr>
        <w:t xml:space="preserve"> от</w:t>
      </w:r>
      <w:r w:rsidR="00E53407">
        <w:rPr>
          <w:sz w:val="21"/>
          <w:szCs w:val="21"/>
          <w:u w:val="single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</w:t>
      </w:r>
      <w:r w:rsidR="00705A40" w:rsidRPr="00F57383">
        <w:rPr>
          <w:sz w:val="21"/>
          <w:szCs w:val="21"/>
          <w:u w:val="single"/>
        </w:rPr>
        <w:t xml:space="preserve"> «       </w:t>
      </w:r>
      <w:r w:rsidR="00720E40" w:rsidRPr="00F57383">
        <w:rPr>
          <w:sz w:val="21"/>
          <w:szCs w:val="21"/>
          <w:u w:val="single"/>
        </w:rPr>
        <w:t>»</w:t>
      </w:r>
      <w:r w:rsidR="005F720F" w:rsidRPr="00F57383">
        <w:rPr>
          <w:sz w:val="21"/>
          <w:szCs w:val="21"/>
          <w:u w:val="single"/>
        </w:rPr>
        <w:t xml:space="preserve"> </w:t>
      </w:r>
      <w:r w:rsidR="00E53407">
        <w:rPr>
          <w:sz w:val="21"/>
          <w:szCs w:val="21"/>
          <w:u w:val="single"/>
        </w:rPr>
        <w:t xml:space="preserve">      </w:t>
      </w:r>
      <w:r w:rsidR="005F720F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 </w:t>
      </w:r>
      <w:r w:rsidR="00705A40" w:rsidRPr="00F57383">
        <w:rPr>
          <w:sz w:val="21"/>
          <w:szCs w:val="21"/>
          <w:u w:val="single"/>
        </w:rPr>
        <w:t>2023</w:t>
      </w:r>
      <w:r w:rsidR="00B14F28" w:rsidRPr="00F57383">
        <w:rPr>
          <w:sz w:val="21"/>
          <w:szCs w:val="21"/>
          <w:u w:val="single"/>
        </w:rPr>
        <w:t xml:space="preserve"> </w:t>
      </w:r>
      <w:r w:rsidRPr="00F57383">
        <w:rPr>
          <w:sz w:val="21"/>
          <w:szCs w:val="21"/>
          <w:u w:val="single"/>
        </w:rPr>
        <w:t>г</w:t>
      </w:r>
      <w:r w:rsidR="00B14F28" w:rsidRPr="00F57383">
        <w:rPr>
          <w:sz w:val="21"/>
          <w:szCs w:val="21"/>
          <w:u w:val="single"/>
        </w:rPr>
        <w:t>.</w:t>
      </w:r>
      <w:r w:rsidRPr="00F57383">
        <w:rPr>
          <w:sz w:val="21"/>
          <w:szCs w:val="21"/>
          <w:u w:val="single"/>
        </w:rPr>
        <w:t xml:space="preserve">      </w:t>
      </w:r>
    </w:p>
    <w:p w:rsidR="00C826C4" w:rsidRPr="00F57383" w:rsidRDefault="00C826C4" w:rsidP="00CB7932">
      <w:pPr>
        <w:rPr>
          <w:sz w:val="21"/>
          <w:szCs w:val="21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E53407" w:rsidTr="00D772F1">
        <w:tc>
          <w:tcPr>
            <w:tcW w:w="10206" w:type="dxa"/>
            <w:gridSpan w:val="3"/>
            <w:shd w:val="clear" w:color="auto" w:fill="auto"/>
          </w:tcPr>
          <w:p w:rsidR="00C826C4" w:rsidRPr="00E53407" w:rsidRDefault="005D5C37" w:rsidP="00F6035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  устанавливаемого публичного сервитута </w:t>
            </w:r>
            <w:r w:rsidR="008B14F5" w:rsidRPr="00E53407">
              <w:rPr>
                <w:sz w:val="21"/>
                <w:szCs w:val="21"/>
              </w:rPr>
              <w:t>–</w:t>
            </w:r>
            <w:r w:rsidR="00B66668">
              <w:rPr>
                <w:sz w:val="21"/>
                <w:szCs w:val="21"/>
              </w:rPr>
              <w:t xml:space="preserve"> 3462</w:t>
            </w:r>
            <w:r w:rsidR="00F179C8">
              <w:rPr>
                <w:sz w:val="21"/>
                <w:szCs w:val="21"/>
              </w:rPr>
              <w:t xml:space="preserve"> </w:t>
            </w:r>
            <w:r w:rsidR="00C826C4" w:rsidRPr="00E53407">
              <w:rPr>
                <w:sz w:val="21"/>
                <w:szCs w:val="21"/>
              </w:rPr>
              <w:t>м</w:t>
            </w:r>
            <w:proofErr w:type="gramStart"/>
            <w:r w:rsidR="00C826C4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D5C37" w:rsidRPr="00E53407" w:rsidTr="00D772F1">
        <w:tc>
          <w:tcPr>
            <w:tcW w:w="10206" w:type="dxa"/>
            <w:gridSpan w:val="3"/>
            <w:shd w:val="clear" w:color="auto" w:fill="auto"/>
          </w:tcPr>
          <w:p w:rsidR="005D5C37" w:rsidRPr="00E53407" w:rsidRDefault="005D5C37" w:rsidP="00071DB3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E53407">
              <w:rPr>
                <w:sz w:val="21"/>
                <w:szCs w:val="21"/>
              </w:rPr>
              <w:t xml:space="preserve">ом </w:t>
            </w:r>
            <w:r w:rsidR="00E1547E" w:rsidRPr="00E53407">
              <w:rPr>
                <w:sz w:val="21"/>
                <w:szCs w:val="21"/>
              </w:rPr>
              <w:t>участке с кадастровым номером</w:t>
            </w:r>
            <w:r w:rsidR="00071DB3">
              <w:rPr>
                <w:sz w:val="21"/>
                <w:szCs w:val="21"/>
              </w:rPr>
              <w:t xml:space="preserve"> </w:t>
            </w:r>
            <w:r w:rsidR="00280BB0">
              <w:rPr>
                <w:sz w:val="21"/>
                <w:szCs w:val="21"/>
              </w:rPr>
              <w:t xml:space="preserve"> </w:t>
            </w:r>
            <w:r w:rsidR="00071DB3" w:rsidRPr="00071DB3">
              <w:rPr>
                <w:sz w:val="21"/>
                <w:szCs w:val="21"/>
              </w:rPr>
              <w:t>38:06:111418:12922</w:t>
            </w:r>
            <w:r w:rsidR="00071DB3">
              <w:rPr>
                <w:sz w:val="21"/>
                <w:szCs w:val="21"/>
              </w:rPr>
              <w:t xml:space="preserve"> -1014</w:t>
            </w:r>
            <w:r w:rsidR="00F179C8">
              <w:rPr>
                <w:sz w:val="21"/>
                <w:szCs w:val="21"/>
              </w:rPr>
              <w:t xml:space="preserve"> </w:t>
            </w:r>
            <w:r w:rsidR="00B42632" w:rsidRPr="00E53407">
              <w:rPr>
                <w:sz w:val="21"/>
                <w:szCs w:val="21"/>
              </w:rPr>
              <w:t>м</w:t>
            </w:r>
            <w:proofErr w:type="gramStart"/>
            <w:r w:rsidR="00B42632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71DB3" w:rsidRPr="00E53407" w:rsidTr="00D772F1">
        <w:tc>
          <w:tcPr>
            <w:tcW w:w="10206" w:type="dxa"/>
            <w:gridSpan w:val="3"/>
            <w:shd w:val="clear" w:color="auto" w:fill="auto"/>
          </w:tcPr>
          <w:p w:rsidR="00071DB3" w:rsidRPr="00E53407" w:rsidRDefault="00071DB3" w:rsidP="00F179C8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="00B66668" w:rsidRPr="00B66668">
              <w:rPr>
                <w:sz w:val="21"/>
                <w:szCs w:val="21"/>
              </w:rPr>
              <w:t>38:06:111418:14575</w:t>
            </w:r>
            <w:r w:rsidR="00B66668">
              <w:rPr>
                <w:sz w:val="21"/>
                <w:szCs w:val="21"/>
              </w:rPr>
              <w:t>- 439</w:t>
            </w:r>
            <w:r w:rsidR="00B66668" w:rsidRPr="00E53407">
              <w:rPr>
                <w:sz w:val="21"/>
                <w:szCs w:val="21"/>
              </w:rPr>
              <w:t xml:space="preserve"> м</w:t>
            </w:r>
            <w:proofErr w:type="gramStart"/>
            <w:r w:rsidR="00B66668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71DB3" w:rsidRPr="00E53407" w:rsidTr="00D772F1">
        <w:tc>
          <w:tcPr>
            <w:tcW w:w="10206" w:type="dxa"/>
            <w:gridSpan w:val="3"/>
            <w:shd w:val="clear" w:color="auto" w:fill="auto"/>
          </w:tcPr>
          <w:p w:rsidR="00071DB3" w:rsidRPr="00E53407" w:rsidRDefault="00B66668" w:rsidP="00F179C8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B66668">
              <w:rPr>
                <w:sz w:val="21"/>
                <w:szCs w:val="21"/>
              </w:rPr>
              <w:t>38:06:111418:14571</w:t>
            </w:r>
            <w:r>
              <w:rPr>
                <w:sz w:val="21"/>
                <w:szCs w:val="21"/>
              </w:rPr>
              <w:t xml:space="preserve"> - 1910</w:t>
            </w:r>
            <w:r w:rsidRPr="00E53407">
              <w:rPr>
                <w:sz w:val="21"/>
                <w:szCs w:val="21"/>
              </w:rPr>
              <w:t xml:space="preserve"> м</w:t>
            </w:r>
            <w:r w:rsidRPr="00E53407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B66668" w:rsidRPr="00E53407" w:rsidTr="00D772F1">
        <w:tc>
          <w:tcPr>
            <w:tcW w:w="10206" w:type="dxa"/>
            <w:gridSpan w:val="3"/>
            <w:shd w:val="clear" w:color="auto" w:fill="auto"/>
          </w:tcPr>
          <w:p w:rsidR="00B66668" w:rsidRPr="00B66668" w:rsidRDefault="00B66668" w:rsidP="00F179C8">
            <w:pPr>
              <w:rPr>
                <w:b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071DB3">
              <w:rPr>
                <w:sz w:val="21"/>
                <w:szCs w:val="21"/>
              </w:rPr>
              <w:t>38:06:111418:12921</w:t>
            </w:r>
            <w:r>
              <w:rPr>
                <w:sz w:val="21"/>
                <w:szCs w:val="21"/>
              </w:rPr>
              <w:t xml:space="preserve"> - 99</w:t>
            </w:r>
            <w:r w:rsidRPr="00E53407">
              <w:rPr>
                <w:sz w:val="21"/>
                <w:szCs w:val="21"/>
              </w:rPr>
              <w:t xml:space="preserve"> м</w:t>
            </w:r>
            <w:proofErr w:type="gramStart"/>
            <w:r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E53407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E53407" w:rsidTr="00D772F1">
        <w:tc>
          <w:tcPr>
            <w:tcW w:w="2802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398390.23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3337008.55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398228.63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3336934.74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398206.01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3336924.46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398169.63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3336907.87</w:t>
            </w:r>
          </w:p>
        </w:tc>
      </w:tr>
      <w:tr w:rsidR="00071DB3" w:rsidRPr="00E53407" w:rsidTr="00DC5F7E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398133.14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3336891.28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398142.54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3336869.95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398154.65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3336842.51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398166.78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3336815.07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398178.89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3336787.62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398191.00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3336760.20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398203.12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3336732.79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398215.29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3336705.36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3336677.87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398239.49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3336650.44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398240.40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3336648.38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398236.28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3336646.57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398223.30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3336676.06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398211.18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3336703.54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398199.01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3336730.97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398186.88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3336758.38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398174.77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3336785.80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398162.66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3336813.25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398150.53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3336840.69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398138.42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3336868.13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398129.05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3336889.41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398128.14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3336889.00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398125.92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3336894.03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398126.83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3336894.44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398114.76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3336921.91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398102.66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3336949.47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398090.64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3336976.85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398084.61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3336990.58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398078.57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3337004.33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398065.62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3337033.85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398069.73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3337035.65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398070.64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3337033.60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398082.69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3337006.14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398088.73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3336992.39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398094.76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3336978.66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398106.82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3336951.19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398118.88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3336923.72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398130.95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3336896.25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398167.35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3336912.87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lastRenderedPageBreak/>
              <w:t>н44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398203.73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3336929.47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398226.35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3336939.75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398387.76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3337013.46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398390.23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3337008.55</w:t>
            </w:r>
          </w:p>
        </w:tc>
      </w:tr>
      <w:tr w:rsidR="00F64A22" w:rsidRPr="00E53407" w:rsidTr="007C5E4F">
        <w:tc>
          <w:tcPr>
            <w:tcW w:w="10206" w:type="dxa"/>
            <w:gridSpan w:val="3"/>
            <w:shd w:val="clear" w:color="auto" w:fill="auto"/>
            <w:vAlign w:val="bottom"/>
          </w:tcPr>
          <w:p w:rsidR="00F64A22" w:rsidRPr="00F64A22" w:rsidRDefault="00F64A22" w:rsidP="00F64A22">
            <w:pPr>
              <w:rPr>
                <w:color w:val="000000"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</w:tbl>
    <w:p w:rsidR="001C2F42" w:rsidRPr="00E53407" w:rsidRDefault="001C2F42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9A48EA" w:rsidRPr="00E53407" w:rsidTr="009A48E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E53407" w:rsidTr="009A48EA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B66668" w:rsidP="004561A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bookmarkStart w:id="0" w:name="_GoBack"/>
            <w:bookmarkEnd w:id="0"/>
            <w:r>
              <w:rPr>
                <w:sz w:val="21"/>
                <w:szCs w:val="21"/>
              </w:rPr>
              <w:t>3462</w:t>
            </w:r>
            <w:r w:rsidR="00F179C8">
              <w:rPr>
                <w:sz w:val="21"/>
                <w:szCs w:val="21"/>
              </w:rPr>
              <w:t xml:space="preserve"> </w:t>
            </w:r>
            <w:r w:rsidR="00B8556E" w:rsidRPr="00E53407">
              <w:rPr>
                <w:sz w:val="21"/>
                <w:szCs w:val="21"/>
              </w:rPr>
              <w:t>м</w:t>
            </w:r>
            <w:proofErr w:type="gramStart"/>
            <w:r w:rsidR="00B8556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376DBB" w:rsidP="00071DB3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в целях строительства объекта электросетевого хозяйства: «</w:t>
            </w:r>
            <w:r w:rsidR="00071DB3" w:rsidRPr="00071DB3">
              <w:rPr>
                <w:sz w:val="21"/>
                <w:szCs w:val="21"/>
              </w:rPr>
              <w:t xml:space="preserve">КТП 10/0,4 кВ № 1-2352 с </w:t>
            </w:r>
            <w:proofErr w:type="gramStart"/>
            <w:r w:rsidR="00071DB3" w:rsidRPr="00071DB3">
              <w:rPr>
                <w:sz w:val="21"/>
                <w:szCs w:val="21"/>
              </w:rPr>
              <w:t>ВЛ</w:t>
            </w:r>
            <w:proofErr w:type="gramEnd"/>
            <w:r w:rsidR="00071DB3" w:rsidRPr="00071DB3">
              <w:rPr>
                <w:sz w:val="21"/>
                <w:szCs w:val="21"/>
              </w:rPr>
              <w:t xml:space="preserve"> 0,4 кВ и линейным ответ</w:t>
            </w:r>
            <w:r w:rsidR="00071DB3">
              <w:rPr>
                <w:sz w:val="21"/>
                <w:szCs w:val="21"/>
              </w:rPr>
              <w:t>влением от ВЛ 10 кВ Карлук-Заря</w:t>
            </w:r>
            <w:r w:rsidRPr="00E53407">
              <w:rPr>
                <w:sz w:val="21"/>
                <w:szCs w:val="21"/>
              </w:rPr>
              <w:t>»,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B42632" w:rsidRDefault="00B42632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55328D" w:rsidRPr="00E56B69" w:rsidRDefault="005D5C37" w:rsidP="005E17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E56B69" w:rsidRDefault="00071DB3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</wp:posOffset>
                  </wp:positionV>
                  <wp:extent cx="5066030" cy="5829300"/>
                  <wp:effectExtent l="19050" t="0" r="1270" b="0"/>
                  <wp:wrapNone/>
                  <wp:docPr id="4" name="Рисунок 3" descr="Карта П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30" cy="58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400530" w:rsidRDefault="00400530" w:rsidP="00400530">
            <w:pPr>
              <w:rPr>
                <w:b/>
                <w:sz w:val="21"/>
                <w:szCs w:val="21"/>
              </w:rPr>
            </w:pPr>
          </w:p>
          <w:p w:rsidR="00FB5ADC" w:rsidRPr="00041B92" w:rsidRDefault="00071DB3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6000</w:t>
            </w:r>
          </w:p>
          <w:p w:rsidR="00526771" w:rsidRPr="00041B92" w:rsidRDefault="00720E40" w:rsidP="00526771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</w:t>
            </w:r>
            <w:r w:rsidR="002B03BA">
              <w:rPr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 w:rsidR="00526771" w:rsidRPr="00D27172" w:rsidRDefault="00526771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C76129">
              <w:rPr>
                <w:noProof/>
                <w:color w:val="000000"/>
                <w:sz w:val="21"/>
                <w:szCs w:val="21"/>
              </w:rPr>
              <w:pict>
                <v:rect id="_x0000_s1441" style="position:absolute;margin-left:23.35pt;margin-top:3.05pt;width:12.75pt;height:7.5pt;z-index:251742208;mso-position-horizontal-relative:text;mso-position-vertical-relative:text" strokecolor="#f06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C76129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C76129">
              <w:rPr>
                <w:b/>
                <w:noProof/>
                <w:sz w:val="21"/>
                <w:szCs w:val="21"/>
              </w:rPr>
              <w:pict>
                <v:rect id="_x0000_s1443" style="position:absolute;margin-left:23.2pt;margin-top:2.65pt;width:12.75pt;height:7.5pt;z-index:251744256" strokecolor="#974706 [1609]" strokeweight="1pt"/>
              </w:pic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Default="00F6035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38:06:111418</w:t>
            </w:r>
            <w:r w:rsidR="0052677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14571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526771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400530" w:rsidRPr="00400530" w:rsidRDefault="00400530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E53407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E53407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38:06:1</w:t>
            </w:r>
            <w:r w:rsidR="00071DB3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11418</w:t>
            </w:r>
            <w:r w:rsidR="00E53407">
              <w:rPr>
                <w:rFonts w:ascii="Arial" w:hAnsi="Arial" w:cs="Arial"/>
                <w:i/>
                <w:color w:val="0000CC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Default="00C7612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442" style="position:absolute;margin-left:23.2pt;margin-top:3.7pt;width:5pt;height:3.65pt;flip:y;z-index:251743232" fillcolor="black"/>
              </w:pic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526771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526771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B03BA" w:rsidRDefault="002B03BA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16776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Pr="001E404E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CE568C" w:rsidRDefault="00CE568C" w:rsidP="002E69BF">
      <w:pPr>
        <w:rPr>
          <w:sz w:val="28"/>
          <w:szCs w:val="28"/>
        </w:rPr>
      </w:pPr>
    </w:p>
    <w:p w:rsidR="002E69BF" w:rsidRPr="00CE568C" w:rsidRDefault="00CE568C" w:rsidP="002E69BF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Мэра по жизнеобеспечению                                               Ю.Р. </w:t>
      </w:r>
      <w:proofErr w:type="spellStart"/>
      <w:r>
        <w:rPr>
          <w:sz w:val="28"/>
          <w:szCs w:val="28"/>
        </w:rPr>
        <w:t>Витер</w:t>
      </w:r>
      <w:proofErr w:type="spellEnd"/>
    </w:p>
    <w:sectPr w:rsidR="002E69BF" w:rsidRPr="00CE568C" w:rsidSect="00CE568C">
      <w:footerReference w:type="even" r:id="rId8"/>
      <w:footerReference w:type="default" r:id="rId9"/>
      <w:pgSz w:w="11906" w:h="16838" w:code="9"/>
      <w:pgMar w:top="284" w:right="1113" w:bottom="851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60D" w:rsidRDefault="00CD360D">
      <w:r>
        <w:separator/>
      </w:r>
    </w:p>
  </w:endnote>
  <w:endnote w:type="continuationSeparator" w:id="0">
    <w:p w:rsidR="00CD360D" w:rsidRDefault="00CD3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C76129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0B6AB3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60D" w:rsidRDefault="00CD360D">
      <w:r>
        <w:separator/>
      </w:r>
    </w:p>
  </w:footnote>
  <w:footnote w:type="continuationSeparator" w:id="0">
    <w:p w:rsidR="00CD360D" w:rsidRDefault="00CD36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8001">
      <o:colormru v:ext="edit" colors="#090,blue,#0606ba,#f06,#009,#36f,#1a01af,#00c"/>
      <o:colormenu v:ext="edit" fillcolor="none" strokecolor="#09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0021"/>
    <w:rsid w:val="00004592"/>
    <w:rsid w:val="00020B94"/>
    <w:rsid w:val="0003522C"/>
    <w:rsid w:val="00036975"/>
    <w:rsid w:val="00041B92"/>
    <w:rsid w:val="0004237F"/>
    <w:rsid w:val="00042F3B"/>
    <w:rsid w:val="00051412"/>
    <w:rsid w:val="0005716A"/>
    <w:rsid w:val="00071DB3"/>
    <w:rsid w:val="00073427"/>
    <w:rsid w:val="0007437B"/>
    <w:rsid w:val="000823EC"/>
    <w:rsid w:val="00095CCE"/>
    <w:rsid w:val="000A1E07"/>
    <w:rsid w:val="000B530F"/>
    <w:rsid w:val="000B6AB3"/>
    <w:rsid w:val="000C1836"/>
    <w:rsid w:val="000C6E39"/>
    <w:rsid w:val="000D09FF"/>
    <w:rsid w:val="000D59F8"/>
    <w:rsid w:val="000E0AF3"/>
    <w:rsid w:val="000E54D2"/>
    <w:rsid w:val="000E56A9"/>
    <w:rsid w:val="000E584C"/>
    <w:rsid w:val="000E6177"/>
    <w:rsid w:val="001200D0"/>
    <w:rsid w:val="00122D6B"/>
    <w:rsid w:val="00125265"/>
    <w:rsid w:val="00134BEC"/>
    <w:rsid w:val="001369D1"/>
    <w:rsid w:val="001505F2"/>
    <w:rsid w:val="0015073B"/>
    <w:rsid w:val="001556B0"/>
    <w:rsid w:val="00164EA9"/>
    <w:rsid w:val="00170DEB"/>
    <w:rsid w:val="0017456E"/>
    <w:rsid w:val="001A1530"/>
    <w:rsid w:val="001A1717"/>
    <w:rsid w:val="001A6411"/>
    <w:rsid w:val="001A7A22"/>
    <w:rsid w:val="001B0696"/>
    <w:rsid w:val="001C2F42"/>
    <w:rsid w:val="001C3AD5"/>
    <w:rsid w:val="001C6FA3"/>
    <w:rsid w:val="001D1BAD"/>
    <w:rsid w:val="001E404E"/>
    <w:rsid w:val="00202AB9"/>
    <w:rsid w:val="00221D6A"/>
    <w:rsid w:val="00222BA2"/>
    <w:rsid w:val="00235B59"/>
    <w:rsid w:val="00245A00"/>
    <w:rsid w:val="00256C72"/>
    <w:rsid w:val="00261272"/>
    <w:rsid w:val="0026666C"/>
    <w:rsid w:val="002772FC"/>
    <w:rsid w:val="00280BB0"/>
    <w:rsid w:val="00281A40"/>
    <w:rsid w:val="00281DA4"/>
    <w:rsid w:val="002A638E"/>
    <w:rsid w:val="002B03BA"/>
    <w:rsid w:val="002B3A6F"/>
    <w:rsid w:val="002B44F8"/>
    <w:rsid w:val="002B49DF"/>
    <w:rsid w:val="002C09BF"/>
    <w:rsid w:val="002D262F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76DBB"/>
    <w:rsid w:val="0038624B"/>
    <w:rsid w:val="00391499"/>
    <w:rsid w:val="003A159D"/>
    <w:rsid w:val="003C2998"/>
    <w:rsid w:val="003C627B"/>
    <w:rsid w:val="003E75C4"/>
    <w:rsid w:val="003F3DBA"/>
    <w:rsid w:val="003F7F20"/>
    <w:rsid w:val="00400530"/>
    <w:rsid w:val="0040253E"/>
    <w:rsid w:val="0040456D"/>
    <w:rsid w:val="00416776"/>
    <w:rsid w:val="004179A5"/>
    <w:rsid w:val="0042143E"/>
    <w:rsid w:val="00421742"/>
    <w:rsid w:val="00423EAF"/>
    <w:rsid w:val="00432044"/>
    <w:rsid w:val="004561AA"/>
    <w:rsid w:val="0046588C"/>
    <w:rsid w:val="0048756A"/>
    <w:rsid w:val="004951A1"/>
    <w:rsid w:val="004C2A63"/>
    <w:rsid w:val="004D0E59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5328D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673"/>
    <w:rsid w:val="005B77DD"/>
    <w:rsid w:val="005C5B40"/>
    <w:rsid w:val="005C638E"/>
    <w:rsid w:val="005D5C37"/>
    <w:rsid w:val="005D5EED"/>
    <w:rsid w:val="005D6991"/>
    <w:rsid w:val="005D6BB6"/>
    <w:rsid w:val="005E17CD"/>
    <w:rsid w:val="005E19C0"/>
    <w:rsid w:val="005E5C48"/>
    <w:rsid w:val="005E7FCB"/>
    <w:rsid w:val="005F720F"/>
    <w:rsid w:val="005F7E5A"/>
    <w:rsid w:val="00606548"/>
    <w:rsid w:val="006151C2"/>
    <w:rsid w:val="006271DB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744"/>
    <w:rsid w:val="006E57A3"/>
    <w:rsid w:val="0070412E"/>
    <w:rsid w:val="00705A40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7D5C"/>
    <w:rsid w:val="007D0627"/>
    <w:rsid w:val="007D4C30"/>
    <w:rsid w:val="007E0713"/>
    <w:rsid w:val="007E1B10"/>
    <w:rsid w:val="007F560E"/>
    <w:rsid w:val="00810005"/>
    <w:rsid w:val="008220B9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C3345"/>
    <w:rsid w:val="008C7844"/>
    <w:rsid w:val="008D1AD6"/>
    <w:rsid w:val="008D51C3"/>
    <w:rsid w:val="008E64D7"/>
    <w:rsid w:val="008F49C5"/>
    <w:rsid w:val="00902FC0"/>
    <w:rsid w:val="00912984"/>
    <w:rsid w:val="00914FCC"/>
    <w:rsid w:val="00920541"/>
    <w:rsid w:val="009264FB"/>
    <w:rsid w:val="00926792"/>
    <w:rsid w:val="009271FF"/>
    <w:rsid w:val="00935AA1"/>
    <w:rsid w:val="0094596F"/>
    <w:rsid w:val="009501FA"/>
    <w:rsid w:val="009507A0"/>
    <w:rsid w:val="009543C0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72F2"/>
    <w:rsid w:val="00A5565F"/>
    <w:rsid w:val="00A6292B"/>
    <w:rsid w:val="00A652C5"/>
    <w:rsid w:val="00A91DAB"/>
    <w:rsid w:val="00A95178"/>
    <w:rsid w:val="00AA1CC4"/>
    <w:rsid w:val="00AB0BB2"/>
    <w:rsid w:val="00AB2AD2"/>
    <w:rsid w:val="00AB5452"/>
    <w:rsid w:val="00AC3876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17B25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519B"/>
    <w:rsid w:val="00B66668"/>
    <w:rsid w:val="00B67866"/>
    <w:rsid w:val="00B750A6"/>
    <w:rsid w:val="00B82420"/>
    <w:rsid w:val="00B8556E"/>
    <w:rsid w:val="00B90051"/>
    <w:rsid w:val="00B90700"/>
    <w:rsid w:val="00B910DF"/>
    <w:rsid w:val="00BA5034"/>
    <w:rsid w:val="00BB68F5"/>
    <w:rsid w:val="00BC234A"/>
    <w:rsid w:val="00BC7731"/>
    <w:rsid w:val="00BD188A"/>
    <w:rsid w:val="00BD2F55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4B64"/>
    <w:rsid w:val="00C5499F"/>
    <w:rsid w:val="00C54B37"/>
    <w:rsid w:val="00C55A7F"/>
    <w:rsid w:val="00C62444"/>
    <w:rsid w:val="00C63AE1"/>
    <w:rsid w:val="00C66D09"/>
    <w:rsid w:val="00C74B48"/>
    <w:rsid w:val="00C76129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D360D"/>
    <w:rsid w:val="00CE568C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16E2"/>
    <w:rsid w:val="00D61A0F"/>
    <w:rsid w:val="00D65BF5"/>
    <w:rsid w:val="00D772F1"/>
    <w:rsid w:val="00D808D0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407"/>
    <w:rsid w:val="00E53DFB"/>
    <w:rsid w:val="00E55143"/>
    <w:rsid w:val="00E56B69"/>
    <w:rsid w:val="00E7440A"/>
    <w:rsid w:val="00E83432"/>
    <w:rsid w:val="00E8672D"/>
    <w:rsid w:val="00E9117E"/>
    <w:rsid w:val="00EB0B42"/>
    <w:rsid w:val="00EB1AB3"/>
    <w:rsid w:val="00EB3D31"/>
    <w:rsid w:val="00ED0963"/>
    <w:rsid w:val="00ED4D02"/>
    <w:rsid w:val="00EE1FBE"/>
    <w:rsid w:val="00EE2C78"/>
    <w:rsid w:val="00EF63BA"/>
    <w:rsid w:val="00F01E8A"/>
    <w:rsid w:val="00F024CB"/>
    <w:rsid w:val="00F07C00"/>
    <w:rsid w:val="00F119DE"/>
    <w:rsid w:val="00F179C8"/>
    <w:rsid w:val="00F24418"/>
    <w:rsid w:val="00F27D1B"/>
    <w:rsid w:val="00F403D5"/>
    <w:rsid w:val="00F52B8D"/>
    <w:rsid w:val="00F5434E"/>
    <w:rsid w:val="00F54EED"/>
    <w:rsid w:val="00F550FD"/>
    <w:rsid w:val="00F57383"/>
    <w:rsid w:val="00F60359"/>
    <w:rsid w:val="00F64A22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>
      <o:colormru v:ext="edit" colors="#090,blue,#0606ba,#f06,#009,#36f,#1a01af,#00c"/>
      <o:colormenu v:ext="edit" fillcolor="none" strokecolor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385</TotalTime>
  <Pages>3</Pages>
  <Words>323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sidorovama</cp:lastModifiedBy>
  <cp:revision>19</cp:revision>
  <cp:lastPrinted>2023-07-03T01:13:00Z</cp:lastPrinted>
  <dcterms:created xsi:type="dcterms:W3CDTF">2022-09-09T00:43:00Z</dcterms:created>
  <dcterms:modified xsi:type="dcterms:W3CDTF">2023-07-03T01:14:00Z</dcterms:modified>
</cp:coreProperties>
</file>